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0B8433" w14:textId="77777777" w:rsidR="00FC5547" w:rsidRPr="001F2D8E" w:rsidRDefault="00FC5547" w:rsidP="0052429C">
      <w:pPr>
        <w:spacing w:after="0" w:line="120" w:lineRule="exact"/>
        <w:jc w:val="center"/>
        <w:rPr>
          <w:rFonts w:eastAsia="Yu Gothic UI Semibold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3402"/>
        <w:gridCol w:w="284"/>
        <w:gridCol w:w="5376"/>
      </w:tblGrid>
      <w:tr w:rsidR="006A482F" w:rsidRPr="00583C93" w14:paraId="1090C495" w14:textId="77777777" w:rsidTr="00705E43"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14:paraId="5CDB6B66" w14:textId="77777777" w:rsidR="006A482F" w:rsidRPr="00583C93" w:rsidRDefault="006F21FA" w:rsidP="00336306">
            <w:pPr>
              <w:rPr>
                <w:rFonts w:eastAsia="Yu Gothic UI Semibold"/>
                <w:sz w:val="24"/>
                <w:szCs w:val="24"/>
              </w:rPr>
            </w:pPr>
            <w:r w:rsidRPr="00583C93">
              <w:rPr>
                <w:rFonts w:eastAsia="Yu Gothic UI Semibold"/>
                <w:b/>
                <w:sz w:val="24"/>
                <w:szCs w:val="24"/>
              </w:rPr>
              <w:t>zwischen</w:t>
            </w:r>
            <w:r w:rsidRPr="00583C93">
              <w:rPr>
                <w:rFonts w:eastAsia="Yu Gothic UI Semibold"/>
                <w:sz w:val="24"/>
                <w:szCs w:val="24"/>
              </w:rPr>
              <w:t xml:space="preserve"> der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68B3FDD8" w14:textId="77777777" w:rsidR="006A482F" w:rsidRPr="00583C93" w:rsidRDefault="006A482F" w:rsidP="00336306">
            <w:pPr>
              <w:rPr>
                <w:rFonts w:eastAsia="Yu Gothic UI Semibold"/>
                <w:sz w:val="24"/>
                <w:szCs w:val="24"/>
              </w:rPr>
            </w:pPr>
          </w:p>
        </w:tc>
        <w:tc>
          <w:tcPr>
            <w:tcW w:w="5376" w:type="dxa"/>
            <w:tcBorders>
              <w:top w:val="nil"/>
              <w:left w:val="nil"/>
              <w:bottom w:val="nil"/>
              <w:right w:val="nil"/>
            </w:tcBorders>
          </w:tcPr>
          <w:p w14:paraId="5C1E46D8" w14:textId="77777777" w:rsidR="006A482F" w:rsidRPr="00583C93" w:rsidRDefault="006F21FA" w:rsidP="00336306">
            <w:pPr>
              <w:rPr>
                <w:rFonts w:eastAsia="Yu Gothic UI Semibold"/>
                <w:b/>
                <w:sz w:val="24"/>
                <w:szCs w:val="24"/>
              </w:rPr>
            </w:pPr>
            <w:r w:rsidRPr="00583C93">
              <w:rPr>
                <w:rFonts w:eastAsia="Yu Gothic UI Semibold"/>
                <w:b/>
                <w:sz w:val="24"/>
                <w:szCs w:val="24"/>
              </w:rPr>
              <w:t>und</w:t>
            </w:r>
          </w:p>
        </w:tc>
      </w:tr>
      <w:tr w:rsidR="006F21FA" w:rsidRPr="00583C93" w14:paraId="2889BF45" w14:textId="77777777" w:rsidTr="00705E43"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14:paraId="1CD24220" w14:textId="77777777" w:rsidR="006F21FA" w:rsidRPr="00583C93" w:rsidRDefault="006F21FA" w:rsidP="00336306">
            <w:pPr>
              <w:rPr>
                <w:rFonts w:eastAsia="Yu Gothic UI Semibold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493F8FBB" w14:textId="77777777" w:rsidR="006F21FA" w:rsidRPr="00583C93" w:rsidRDefault="006F21FA" w:rsidP="00336306">
            <w:pPr>
              <w:rPr>
                <w:rFonts w:eastAsia="Yu Gothic UI Semibold"/>
                <w:sz w:val="24"/>
                <w:szCs w:val="24"/>
              </w:rPr>
            </w:pPr>
          </w:p>
        </w:tc>
        <w:tc>
          <w:tcPr>
            <w:tcW w:w="5376" w:type="dxa"/>
            <w:tcBorders>
              <w:top w:val="nil"/>
              <w:left w:val="nil"/>
              <w:bottom w:val="nil"/>
              <w:right w:val="nil"/>
            </w:tcBorders>
          </w:tcPr>
          <w:p w14:paraId="2679C510" w14:textId="77777777" w:rsidR="006F21FA" w:rsidRPr="00583C93" w:rsidRDefault="006F21FA" w:rsidP="00336306">
            <w:pPr>
              <w:rPr>
                <w:rFonts w:eastAsia="Yu Gothic UI Semibold"/>
                <w:sz w:val="24"/>
                <w:szCs w:val="24"/>
              </w:rPr>
            </w:pPr>
          </w:p>
        </w:tc>
      </w:tr>
      <w:tr w:rsidR="00E53A6E" w:rsidRPr="00583C93" w14:paraId="0BD7BAE9" w14:textId="77777777" w:rsidTr="00705E43">
        <w:trPr>
          <w:trHeight w:val="510"/>
        </w:trPr>
        <w:tc>
          <w:tcPr>
            <w:tcW w:w="34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77B8658" w14:textId="77777777" w:rsidR="002600D9" w:rsidRPr="00583C93" w:rsidRDefault="00E53A6E" w:rsidP="00336306">
            <w:pPr>
              <w:rPr>
                <w:rFonts w:eastAsia="Yu Gothic UI Semibold"/>
                <w:sz w:val="24"/>
                <w:szCs w:val="24"/>
              </w:rPr>
            </w:pPr>
            <w:r w:rsidRPr="00583C93">
              <w:rPr>
                <w:rFonts w:eastAsia="Yu Gothic UI Semibold"/>
                <w:sz w:val="24"/>
                <w:szCs w:val="24"/>
              </w:rPr>
              <w:t xml:space="preserve">Stadt Hagen, </w:t>
            </w:r>
          </w:p>
          <w:p w14:paraId="68DDB45C" w14:textId="77777777" w:rsidR="002600D9" w:rsidRPr="00583C93" w:rsidRDefault="00E53A6E" w:rsidP="00336306">
            <w:pPr>
              <w:rPr>
                <w:rFonts w:eastAsia="Yu Gothic UI Semibold"/>
                <w:sz w:val="24"/>
                <w:szCs w:val="24"/>
              </w:rPr>
            </w:pPr>
            <w:r w:rsidRPr="00583C93">
              <w:rPr>
                <w:rFonts w:eastAsia="Yu Gothic UI Semibold"/>
                <w:sz w:val="24"/>
                <w:szCs w:val="24"/>
              </w:rPr>
              <w:t xml:space="preserve">vertreten durch den </w:t>
            </w:r>
          </w:p>
          <w:p w14:paraId="1C5D17D3" w14:textId="77777777" w:rsidR="00E53A6E" w:rsidRPr="00583C93" w:rsidRDefault="00E53A6E" w:rsidP="00336306">
            <w:pPr>
              <w:rPr>
                <w:rFonts w:eastAsia="Yu Gothic UI Semibold"/>
                <w:sz w:val="24"/>
                <w:szCs w:val="24"/>
              </w:rPr>
            </w:pPr>
            <w:r w:rsidRPr="00583C93">
              <w:rPr>
                <w:rFonts w:eastAsia="Yu Gothic UI Semibold"/>
                <w:sz w:val="24"/>
                <w:szCs w:val="24"/>
              </w:rPr>
              <w:t>Oberbürgermeister</w:t>
            </w:r>
          </w:p>
          <w:p w14:paraId="3A67AA6E" w14:textId="3851103C" w:rsidR="00E53A6E" w:rsidRPr="00583C93" w:rsidRDefault="00F077F5" w:rsidP="00336306">
            <w:pPr>
              <w:rPr>
                <w:rFonts w:eastAsia="Yu Gothic UI Semibold"/>
                <w:sz w:val="24"/>
                <w:szCs w:val="24"/>
              </w:rPr>
            </w:pPr>
            <w:r w:rsidRPr="00583C93">
              <w:rPr>
                <w:rFonts w:eastAsia="Yu Gothic UI Semibold"/>
                <w:sz w:val="24"/>
                <w:szCs w:val="24"/>
              </w:rPr>
              <w:t>Fachbereich Schule (FB 40)</w:t>
            </w:r>
          </w:p>
          <w:p w14:paraId="36022151" w14:textId="77777777" w:rsidR="00E53A6E" w:rsidRPr="00583C93" w:rsidRDefault="00E53A6E" w:rsidP="00336306">
            <w:pPr>
              <w:rPr>
                <w:rFonts w:eastAsia="Yu Gothic UI Semibold"/>
                <w:sz w:val="24"/>
                <w:szCs w:val="24"/>
              </w:rPr>
            </w:pPr>
            <w:r w:rsidRPr="00583C93">
              <w:rPr>
                <w:rFonts w:eastAsia="Yu Gothic UI Semibold"/>
                <w:sz w:val="24"/>
                <w:szCs w:val="24"/>
              </w:rPr>
              <w:t>Rathausstr. 11</w:t>
            </w:r>
          </w:p>
          <w:p w14:paraId="0AC4F4B9" w14:textId="77777777" w:rsidR="00E53A6E" w:rsidRPr="00583C93" w:rsidRDefault="00E53A6E" w:rsidP="00336306">
            <w:pPr>
              <w:rPr>
                <w:rFonts w:eastAsia="Yu Gothic UI Semibold"/>
                <w:sz w:val="24"/>
                <w:szCs w:val="24"/>
              </w:rPr>
            </w:pPr>
            <w:r w:rsidRPr="00583C93">
              <w:rPr>
                <w:rFonts w:eastAsia="Yu Gothic UI Semibold"/>
                <w:sz w:val="24"/>
                <w:szCs w:val="24"/>
              </w:rPr>
              <w:t>58095 Hagen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40ED1DF2" w14:textId="77777777" w:rsidR="00E53A6E" w:rsidRPr="00583C93" w:rsidRDefault="00E53A6E" w:rsidP="00336306">
            <w:pPr>
              <w:rPr>
                <w:rFonts w:eastAsia="Yu Gothic UI Semibold"/>
                <w:sz w:val="24"/>
                <w:szCs w:val="24"/>
              </w:rPr>
            </w:pPr>
          </w:p>
        </w:tc>
        <w:tc>
          <w:tcPr>
            <w:tcW w:w="5376" w:type="dxa"/>
            <w:tcBorders>
              <w:top w:val="nil"/>
              <w:left w:val="nil"/>
              <w:right w:val="nil"/>
            </w:tcBorders>
          </w:tcPr>
          <w:p w14:paraId="63A2A45B" w14:textId="77777777" w:rsidR="00E53A6E" w:rsidRPr="00583C93" w:rsidRDefault="00E53A6E" w:rsidP="00336306">
            <w:pPr>
              <w:rPr>
                <w:rFonts w:eastAsia="Yu Gothic UI Semibold"/>
                <w:sz w:val="18"/>
                <w:szCs w:val="18"/>
              </w:rPr>
            </w:pPr>
            <w:r w:rsidRPr="00583C93">
              <w:rPr>
                <w:rFonts w:eastAsia="Yu Gothic UI Semibold"/>
                <w:sz w:val="18"/>
                <w:szCs w:val="18"/>
              </w:rPr>
              <w:t>Schüler</w:t>
            </w:r>
            <w:r w:rsidR="00A11B00" w:rsidRPr="00583C93">
              <w:rPr>
                <w:rFonts w:eastAsia="Yu Gothic UI Semibold"/>
                <w:sz w:val="18"/>
                <w:szCs w:val="18"/>
              </w:rPr>
              <w:t>/</w:t>
            </w:r>
            <w:proofErr w:type="gramStart"/>
            <w:r w:rsidR="00A11B00" w:rsidRPr="00583C93">
              <w:rPr>
                <w:rFonts w:eastAsia="Yu Gothic UI Semibold"/>
                <w:sz w:val="18"/>
                <w:szCs w:val="18"/>
              </w:rPr>
              <w:t>in</w:t>
            </w:r>
            <w:r w:rsidRPr="00583C93">
              <w:rPr>
                <w:rFonts w:eastAsia="Yu Gothic UI Semibold"/>
                <w:sz w:val="18"/>
                <w:szCs w:val="18"/>
              </w:rPr>
              <w:t xml:space="preserve"> </w:t>
            </w:r>
            <w:r w:rsidR="00F502DD">
              <w:rPr>
                <w:rFonts w:eastAsia="Yu Gothic UI Semibold"/>
                <w:sz w:val="18"/>
                <w:szCs w:val="18"/>
              </w:rPr>
              <w:t xml:space="preserve"> </w:t>
            </w:r>
            <w:r w:rsidRPr="00583C93">
              <w:rPr>
                <w:rFonts w:eastAsia="Yu Gothic UI Semibold"/>
                <w:sz w:val="18"/>
                <w:szCs w:val="18"/>
              </w:rPr>
              <w:t>Nachname</w:t>
            </w:r>
            <w:proofErr w:type="gramEnd"/>
            <w:r w:rsidR="00F502DD">
              <w:rPr>
                <w:rFonts w:eastAsia="Yu Gothic UI Semibold"/>
                <w:sz w:val="18"/>
                <w:szCs w:val="18"/>
              </w:rPr>
              <w:t>, Vorname</w:t>
            </w:r>
          </w:p>
          <w:p w14:paraId="71880FEC" w14:textId="77777777" w:rsidR="00E53A6E" w:rsidRPr="004A158A" w:rsidRDefault="00F502DD" w:rsidP="00336306">
            <w:pPr>
              <w:rPr>
                <w:rFonts w:eastAsia="Yu Gothic UI Semibold"/>
                <w:i/>
                <w:sz w:val="18"/>
                <w:szCs w:val="18"/>
              </w:rPr>
            </w:pPr>
            <w:r>
              <w:rPr>
                <w:i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Nachname, Vorname "/>
                  </w:textInput>
                </w:ffData>
              </w:fldChar>
            </w:r>
            <w:r>
              <w:rPr>
                <w:i/>
              </w:rPr>
              <w:instrText xml:space="preserve"> FORMTEXT </w:instrText>
            </w:r>
            <w:r>
              <w:rPr>
                <w:i/>
              </w:rPr>
            </w:r>
            <w:r>
              <w:rPr>
                <w:i/>
              </w:rPr>
              <w:fldChar w:fldCharType="separate"/>
            </w:r>
            <w:r>
              <w:rPr>
                <w:i/>
                <w:noProof/>
              </w:rPr>
              <w:t xml:space="preserve">Nachname, Vorname </w:t>
            </w:r>
            <w:r>
              <w:rPr>
                <w:i/>
              </w:rPr>
              <w:fldChar w:fldCharType="end"/>
            </w:r>
          </w:p>
        </w:tc>
      </w:tr>
      <w:tr w:rsidR="0052429C" w:rsidRPr="00583C93" w14:paraId="08F21B8A" w14:textId="77777777" w:rsidTr="00705E43">
        <w:trPr>
          <w:trHeight w:val="510"/>
        </w:trPr>
        <w:tc>
          <w:tcPr>
            <w:tcW w:w="340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3A7B40F" w14:textId="77777777" w:rsidR="0052429C" w:rsidRPr="00583C93" w:rsidRDefault="0052429C" w:rsidP="0052429C">
            <w:pPr>
              <w:rPr>
                <w:rFonts w:eastAsia="Yu Gothic UI Semibold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03B3A946" w14:textId="77777777" w:rsidR="0052429C" w:rsidRPr="00583C93" w:rsidRDefault="0052429C" w:rsidP="0052429C">
            <w:pPr>
              <w:rPr>
                <w:rFonts w:eastAsia="Yu Gothic UI Semibold"/>
                <w:sz w:val="24"/>
                <w:szCs w:val="24"/>
              </w:rPr>
            </w:pPr>
          </w:p>
        </w:tc>
        <w:tc>
          <w:tcPr>
            <w:tcW w:w="5376" w:type="dxa"/>
            <w:tcBorders>
              <w:left w:val="nil"/>
              <w:right w:val="nil"/>
            </w:tcBorders>
          </w:tcPr>
          <w:p w14:paraId="7B131ECB" w14:textId="77777777" w:rsidR="0052429C" w:rsidRPr="00583C93" w:rsidRDefault="0052429C" w:rsidP="0052429C">
            <w:pPr>
              <w:rPr>
                <w:rFonts w:eastAsia="Yu Gothic UI Semibold"/>
                <w:sz w:val="18"/>
                <w:szCs w:val="18"/>
              </w:rPr>
            </w:pPr>
            <w:r>
              <w:rPr>
                <w:rFonts w:eastAsia="Yu Gothic UI Semibold"/>
                <w:sz w:val="18"/>
                <w:szCs w:val="18"/>
              </w:rPr>
              <w:t>1.</w:t>
            </w:r>
            <w:r w:rsidRPr="00583C93">
              <w:rPr>
                <w:rFonts w:eastAsia="Yu Gothic UI Semibold"/>
                <w:sz w:val="18"/>
                <w:szCs w:val="18"/>
              </w:rPr>
              <w:t>Sorgeberechtigte/r Vor- und Nachname</w:t>
            </w:r>
          </w:p>
          <w:p w14:paraId="1E71A5CB" w14:textId="279153E6" w:rsidR="0052429C" w:rsidRDefault="0052429C" w:rsidP="0052429C">
            <w:pPr>
              <w:rPr>
                <w:rFonts w:eastAsia="Yu Gothic UI Semibold"/>
                <w:sz w:val="18"/>
                <w:szCs w:val="18"/>
              </w:rPr>
            </w:pPr>
            <w:r>
              <w:rPr>
                <w:i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Nachname, Vorname "/>
                  </w:textInput>
                </w:ffData>
              </w:fldChar>
            </w:r>
            <w:r>
              <w:rPr>
                <w:i/>
              </w:rPr>
              <w:instrText xml:space="preserve"> FORMTEXT </w:instrText>
            </w:r>
            <w:r>
              <w:rPr>
                <w:i/>
              </w:rPr>
            </w:r>
            <w:r>
              <w:rPr>
                <w:i/>
              </w:rPr>
              <w:fldChar w:fldCharType="separate"/>
            </w:r>
            <w:r>
              <w:rPr>
                <w:i/>
                <w:noProof/>
              </w:rPr>
              <w:t xml:space="preserve">Nachname, Vorname </w:t>
            </w:r>
            <w:r>
              <w:rPr>
                <w:i/>
              </w:rPr>
              <w:fldChar w:fldCharType="end"/>
            </w:r>
          </w:p>
        </w:tc>
      </w:tr>
      <w:tr w:rsidR="0052429C" w:rsidRPr="00583C93" w14:paraId="25E8A412" w14:textId="77777777" w:rsidTr="00705E43">
        <w:trPr>
          <w:trHeight w:val="510"/>
        </w:trPr>
        <w:tc>
          <w:tcPr>
            <w:tcW w:w="340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E2A3EF4" w14:textId="77777777" w:rsidR="0052429C" w:rsidRPr="00583C93" w:rsidRDefault="0052429C" w:rsidP="0052429C">
            <w:pPr>
              <w:rPr>
                <w:rFonts w:eastAsia="Yu Gothic UI Semibold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65BE0D53" w14:textId="77777777" w:rsidR="0052429C" w:rsidRPr="00583C93" w:rsidRDefault="0052429C" w:rsidP="0052429C">
            <w:pPr>
              <w:rPr>
                <w:rFonts w:eastAsia="Yu Gothic UI Semibold"/>
                <w:sz w:val="24"/>
                <w:szCs w:val="24"/>
              </w:rPr>
            </w:pPr>
          </w:p>
        </w:tc>
        <w:tc>
          <w:tcPr>
            <w:tcW w:w="5376" w:type="dxa"/>
            <w:tcBorders>
              <w:left w:val="nil"/>
              <w:right w:val="nil"/>
            </w:tcBorders>
          </w:tcPr>
          <w:p w14:paraId="47121E91" w14:textId="15732AE2" w:rsidR="0052429C" w:rsidRPr="00583C93" w:rsidRDefault="0052429C" w:rsidP="0052429C">
            <w:pPr>
              <w:rPr>
                <w:rFonts w:eastAsia="Yu Gothic UI Semibold"/>
                <w:sz w:val="18"/>
                <w:szCs w:val="18"/>
              </w:rPr>
            </w:pPr>
            <w:r>
              <w:rPr>
                <w:rFonts w:eastAsia="Yu Gothic UI Semibold"/>
                <w:sz w:val="18"/>
                <w:szCs w:val="18"/>
              </w:rPr>
              <w:t>2.</w:t>
            </w:r>
            <w:r w:rsidRPr="00583C93">
              <w:rPr>
                <w:rFonts w:eastAsia="Yu Gothic UI Semibold"/>
                <w:sz w:val="18"/>
                <w:szCs w:val="18"/>
              </w:rPr>
              <w:t>Sorgeberechtigte/r Vor- und Nachname</w:t>
            </w:r>
          </w:p>
          <w:p w14:paraId="1D2B6C5B" w14:textId="77777777" w:rsidR="0052429C" w:rsidRPr="004A158A" w:rsidRDefault="0052429C" w:rsidP="0052429C">
            <w:pPr>
              <w:rPr>
                <w:rFonts w:eastAsia="Yu Gothic UI Semibold"/>
                <w:i/>
                <w:sz w:val="24"/>
                <w:szCs w:val="24"/>
              </w:rPr>
            </w:pPr>
            <w:r>
              <w:rPr>
                <w:i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Nachname, Vorname "/>
                  </w:textInput>
                </w:ffData>
              </w:fldChar>
            </w:r>
            <w:r>
              <w:rPr>
                <w:i/>
              </w:rPr>
              <w:instrText xml:space="preserve"> FORMTEXT </w:instrText>
            </w:r>
            <w:r>
              <w:rPr>
                <w:i/>
              </w:rPr>
            </w:r>
            <w:r>
              <w:rPr>
                <w:i/>
              </w:rPr>
              <w:fldChar w:fldCharType="separate"/>
            </w:r>
            <w:r>
              <w:rPr>
                <w:i/>
                <w:noProof/>
              </w:rPr>
              <w:t xml:space="preserve">Nachname, Vorname </w:t>
            </w:r>
            <w:r>
              <w:rPr>
                <w:i/>
              </w:rPr>
              <w:fldChar w:fldCharType="end"/>
            </w:r>
          </w:p>
        </w:tc>
      </w:tr>
      <w:tr w:rsidR="0052429C" w:rsidRPr="00583C93" w14:paraId="50DF6205" w14:textId="77777777" w:rsidTr="00705E43">
        <w:trPr>
          <w:trHeight w:val="510"/>
        </w:trPr>
        <w:tc>
          <w:tcPr>
            <w:tcW w:w="340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8EB052D" w14:textId="77777777" w:rsidR="0052429C" w:rsidRPr="00583C93" w:rsidRDefault="0052429C" w:rsidP="0052429C">
            <w:pPr>
              <w:rPr>
                <w:rFonts w:eastAsia="Yu Gothic UI Semibold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1B3289DC" w14:textId="77777777" w:rsidR="0052429C" w:rsidRPr="00583C93" w:rsidRDefault="0052429C" w:rsidP="0052429C">
            <w:pPr>
              <w:rPr>
                <w:rFonts w:eastAsia="Yu Gothic UI Semibold"/>
                <w:sz w:val="24"/>
                <w:szCs w:val="24"/>
              </w:rPr>
            </w:pPr>
          </w:p>
        </w:tc>
        <w:tc>
          <w:tcPr>
            <w:tcW w:w="5376" w:type="dxa"/>
            <w:tcBorders>
              <w:left w:val="nil"/>
              <w:bottom w:val="single" w:sz="4" w:space="0" w:color="auto"/>
              <w:right w:val="nil"/>
            </w:tcBorders>
          </w:tcPr>
          <w:p w14:paraId="7CDF6FB8" w14:textId="77777777" w:rsidR="0052429C" w:rsidRPr="00583C93" w:rsidRDefault="0052429C" w:rsidP="0052429C">
            <w:pPr>
              <w:rPr>
                <w:rFonts w:eastAsia="Yu Gothic UI Semibold"/>
                <w:sz w:val="18"/>
                <w:szCs w:val="18"/>
              </w:rPr>
            </w:pPr>
            <w:r w:rsidRPr="00583C93">
              <w:rPr>
                <w:rFonts w:eastAsia="Yu Gothic UI Semibold"/>
                <w:sz w:val="18"/>
                <w:szCs w:val="18"/>
              </w:rPr>
              <w:t>Straße</w:t>
            </w:r>
            <w:r>
              <w:rPr>
                <w:rFonts w:eastAsia="Yu Gothic UI Semibold"/>
                <w:sz w:val="18"/>
                <w:szCs w:val="18"/>
              </w:rPr>
              <w:t xml:space="preserve"> + Nr</w:t>
            </w:r>
          </w:p>
          <w:p w14:paraId="22CDEBE4" w14:textId="77777777" w:rsidR="0052429C" w:rsidRPr="004A158A" w:rsidRDefault="0052429C" w:rsidP="0052429C">
            <w:pPr>
              <w:rPr>
                <w:rFonts w:eastAsia="Yu Gothic UI Semibold"/>
                <w:i/>
                <w:sz w:val="24"/>
                <w:szCs w:val="24"/>
              </w:rPr>
            </w:pPr>
            <w:r>
              <w:rPr>
                <w:i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Straße + Nr"/>
                  </w:textInput>
                </w:ffData>
              </w:fldChar>
            </w:r>
            <w:r>
              <w:rPr>
                <w:i/>
              </w:rPr>
              <w:instrText xml:space="preserve"> FORMTEXT </w:instrText>
            </w:r>
            <w:r>
              <w:rPr>
                <w:i/>
              </w:rPr>
            </w:r>
            <w:r>
              <w:rPr>
                <w:i/>
              </w:rPr>
              <w:fldChar w:fldCharType="separate"/>
            </w:r>
            <w:r>
              <w:rPr>
                <w:i/>
                <w:noProof/>
              </w:rPr>
              <w:t>Straße + Nr</w:t>
            </w:r>
            <w:r>
              <w:rPr>
                <w:i/>
              </w:rPr>
              <w:fldChar w:fldCharType="end"/>
            </w:r>
          </w:p>
        </w:tc>
      </w:tr>
      <w:tr w:rsidR="0052429C" w:rsidRPr="00583C93" w14:paraId="39D2CE1D" w14:textId="77777777" w:rsidTr="00A11B00">
        <w:trPr>
          <w:trHeight w:val="510"/>
        </w:trPr>
        <w:tc>
          <w:tcPr>
            <w:tcW w:w="340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4C02BA4" w14:textId="77777777" w:rsidR="0052429C" w:rsidRPr="00583C93" w:rsidRDefault="0052429C" w:rsidP="0052429C">
            <w:pPr>
              <w:rPr>
                <w:rFonts w:eastAsia="Yu Gothic UI Semibold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7B56F38A" w14:textId="77777777" w:rsidR="0052429C" w:rsidRPr="00583C93" w:rsidRDefault="0052429C" w:rsidP="0052429C">
            <w:pPr>
              <w:rPr>
                <w:rFonts w:eastAsia="Yu Gothic UI Semibold"/>
                <w:sz w:val="24"/>
                <w:szCs w:val="24"/>
              </w:rPr>
            </w:pPr>
          </w:p>
        </w:tc>
        <w:tc>
          <w:tcPr>
            <w:tcW w:w="5376" w:type="dxa"/>
            <w:tcBorders>
              <w:left w:val="nil"/>
              <w:bottom w:val="single" w:sz="4" w:space="0" w:color="auto"/>
              <w:right w:val="nil"/>
            </w:tcBorders>
          </w:tcPr>
          <w:p w14:paraId="51C9E17A" w14:textId="77777777" w:rsidR="0052429C" w:rsidRPr="00583C93" w:rsidRDefault="0052429C" w:rsidP="0052429C">
            <w:pPr>
              <w:rPr>
                <w:rFonts w:eastAsia="Yu Gothic UI Semibold"/>
                <w:sz w:val="18"/>
                <w:szCs w:val="18"/>
              </w:rPr>
            </w:pPr>
            <w:r w:rsidRPr="00583C93">
              <w:rPr>
                <w:rFonts w:eastAsia="Yu Gothic UI Semibold"/>
                <w:sz w:val="18"/>
                <w:szCs w:val="18"/>
              </w:rPr>
              <w:t>PLZ Ort</w:t>
            </w:r>
          </w:p>
          <w:p w14:paraId="48DBF856" w14:textId="77777777" w:rsidR="0052429C" w:rsidRPr="00583C93" w:rsidRDefault="0052429C" w:rsidP="0052429C">
            <w:pPr>
              <w:rPr>
                <w:rFonts w:eastAsia="Yu Gothic UI Semibold"/>
                <w:sz w:val="24"/>
                <w:szCs w:val="24"/>
              </w:rPr>
            </w:pPr>
            <w:r w:rsidRPr="004A158A">
              <w:rPr>
                <w:i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PLZ"/>
                  </w:textInput>
                </w:ffData>
              </w:fldChar>
            </w:r>
            <w:r w:rsidRPr="004A158A">
              <w:rPr>
                <w:i/>
              </w:rPr>
              <w:instrText xml:space="preserve"> FORMTEXT </w:instrText>
            </w:r>
            <w:r w:rsidRPr="004A158A">
              <w:rPr>
                <w:i/>
              </w:rPr>
            </w:r>
            <w:r w:rsidRPr="004A158A">
              <w:rPr>
                <w:i/>
              </w:rPr>
              <w:fldChar w:fldCharType="separate"/>
            </w:r>
            <w:r w:rsidRPr="004A158A">
              <w:rPr>
                <w:i/>
                <w:noProof/>
              </w:rPr>
              <w:t>PLZ</w:t>
            </w:r>
            <w:r w:rsidRPr="004A158A">
              <w:rPr>
                <w:i/>
              </w:rPr>
              <w:fldChar w:fldCharType="end"/>
            </w:r>
            <w:r>
              <w:t xml:space="preserve"> </w:t>
            </w:r>
            <w:r w:rsidRPr="004A158A">
              <w:rPr>
                <w:i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Ort"/>
                  </w:textInput>
                </w:ffData>
              </w:fldChar>
            </w:r>
            <w:r w:rsidRPr="004A158A">
              <w:rPr>
                <w:i/>
              </w:rPr>
              <w:instrText xml:space="preserve"> FORMTEXT </w:instrText>
            </w:r>
            <w:r w:rsidRPr="004A158A">
              <w:rPr>
                <w:i/>
              </w:rPr>
            </w:r>
            <w:r w:rsidRPr="004A158A">
              <w:rPr>
                <w:i/>
              </w:rPr>
              <w:fldChar w:fldCharType="separate"/>
            </w:r>
            <w:r w:rsidRPr="004A158A">
              <w:rPr>
                <w:i/>
                <w:noProof/>
              </w:rPr>
              <w:t>Ort</w:t>
            </w:r>
            <w:r w:rsidRPr="004A158A">
              <w:rPr>
                <w:i/>
              </w:rPr>
              <w:fldChar w:fldCharType="end"/>
            </w:r>
          </w:p>
        </w:tc>
      </w:tr>
      <w:tr w:rsidR="0052429C" w:rsidRPr="00583C93" w14:paraId="16265726" w14:textId="77777777" w:rsidTr="00A11B00">
        <w:trPr>
          <w:trHeight w:val="51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14:paraId="673A0453" w14:textId="77777777" w:rsidR="0052429C" w:rsidRPr="00583C93" w:rsidRDefault="0052429C" w:rsidP="0052429C">
            <w:pPr>
              <w:rPr>
                <w:rFonts w:eastAsia="Yu Gothic UI Semibold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37C4E388" w14:textId="77777777" w:rsidR="0052429C" w:rsidRPr="00583C93" w:rsidRDefault="0052429C" w:rsidP="0052429C">
            <w:pPr>
              <w:rPr>
                <w:rFonts w:eastAsia="Yu Gothic UI Semibold"/>
                <w:sz w:val="24"/>
                <w:szCs w:val="24"/>
              </w:rPr>
            </w:pPr>
          </w:p>
        </w:tc>
        <w:tc>
          <w:tcPr>
            <w:tcW w:w="53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759AA28" w14:textId="77777777" w:rsidR="0052429C" w:rsidRDefault="0052429C" w:rsidP="0052429C">
            <w:pPr>
              <w:rPr>
                <w:rFonts w:eastAsia="Yu Gothic UI Semibold"/>
                <w:sz w:val="18"/>
                <w:szCs w:val="18"/>
              </w:rPr>
            </w:pPr>
            <w:r w:rsidRPr="00583C93">
              <w:rPr>
                <w:rFonts w:eastAsia="Yu Gothic UI Semibold"/>
                <w:sz w:val="18"/>
                <w:szCs w:val="18"/>
              </w:rPr>
              <w:t xml:space="preserve">Geb.-Datum Schüler/in </w:t>
            </w:r>
          </w:p>
          <w:p w14:paraId="65E17A86" w14:textId="77777777" w:rsidR="0052429C" w:rsidRPr="004A158A" w:rsidRDefault="0052429C" w:rsidP="0052429C">
            <w:pPr>
              <w:rPr>
                <w:rFonts w:eastAsia="Yu Gothic UI Semibold"/>
                <w:i/>
                <w:sz w:val="18"/>
                <w:szCs w:val="18"/>
              </w:rPr>
            </w:pPr>
            <w:r w:rsidRPr="004A158A">
              <w:rPr>
                <w:i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Geburtsdatum"/>
                  </w:textInput>
                </w:ffData>
              </w:fldChar>
            </w:r>
            <w:r w:rsidRPr="004A158A">
              <w:rPr>
                <w:i/>
              </w:rPr>
              <w:instrText xml:space="preserve"> FORMTEXT </w:instrText>
            </w:r>
            <w:r w:rsidRPr="004A158A">
              <w:rPr>
                <w:i/>
              </w:rPr>
            </w:r>
            <w:r w:rsidRPr="004A158A">
              <w:rPr>
                <w:i/>
              </w:rPr>
              <w:fldChar w:fldCharType="separate"/>
            </w:r>
            <w:r w:rsidRPr="004A158A">
              <w:rPr>
                <w:i/>
                <w:noProof/>
              </w:rPr>
              <w:t>Geburtsdatum</w:t>
            </w:r>
            <w:r w:rsidRPr="004A158A">
              <w:rPr>
                <w:i/>
              </w:rPr>
              <w:fldChar w:fldCharType="end"/>
            </w:r>
          </w:p>
        </w:tc>
      </w:tr>
      <w:tr w:rsidR="0052429C" w:rsidRPr="00583C93" w14:paraId="36628FB8" w14:textId="77777777" w:rsidTr="00A11B00"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14:paraId="57EA18EE" w14:textId="77777777" w:rsidR="0052429C" w:rsidRPr="00583C93" w:rsidRDefault="0052429C" w:rsidP="0052429C">
            <w:pPr>
              <w:spacing w:before="120"/>
              <w:rPr>
                <w:rFonts w:eastAsia="Yu Gothic UI Semibold"/>
                <w:sz w:val="24"/>
                <w:szCs w:val="24"/>
              </w:rPr>
            </w:pPr>
            <w:r w:rsidRPr="00583C93">
              <w:rPr>
                <w:rFonts w:eastAsia="Yu Gothic UI Semibold"/>
                <w:sz w:val="24"/>
                <w:szCs w:val="24"/>
              </w:rPr>
              <w:t>im Folgenden: „</w:t>
            </w:r>
            <w:r w:rsidRPr="00583C93">
              <w:rPr>
                <w:rFonts w:eastAsia="Yu Gothic UI Semibold"/>
                <w:b/>
                <w:sz w:val="24"/>
                <w:szCs w:val="24"/>
              </w:rPr>
              <w:t>Stadt Hagen</w:t>
            </w:r>
            <w:r w:rsidRPr="00583C93">
              <w:rPr>
                <w:rFonts w:eastAsia="Yu Gothic UI Semibold"/>
                <w:sz w:val="24"/>
                <w:szCs w:val="24"/>
              </w:rPr>
              <w:t>“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4ACB5148" w14:textId="77777777" w:rsidR="0052429C" w:rsidRPr="00583C93" w:rsidRDefault="0052429C" w:rsidP="0052429C">
            <w:pPr>
              <w:rPr>
                <w:rFonts w:eastAsia="Yu Gothic UI Semibold"/>
                <w:sz w:val="24"/>
                <w:szCs w:val="24"/>
              </w:rPr>
            </w:pPr>
          </w:p>
        </w:tc>
        <w:tc>
          <w:tcPr>
            <w:tcW w:w="537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4FA036E" w14:textId="77777777" w:rsidR="0052429C" w:rsidRPr="00583C93" w:rsidRDefault="0052429C" w:rsidP="0052429C">
            <w:pPr>
              <w:spacing w:before="120"/>
              <w:rPr>
                <w:rFonts w:eastAsia="Yu Gothic UI Semibold"/>
                <w:sz w:val="24"/>
                <w:szCs w:val="24"/>
              </w:rPr>
            </w:pPr>
            <w:r w:rsidRPr="00583C93">
              <w:rPr>
                <w:rFonts w:eastAsia="Yu Gothic UI Semibold"/>
                <w:sz w:val="24"/>
                <w:szCs w:val="24"/>
              </w:rPr>
              <w:t>im Folgenden: „</w:t>
            </w:r>
            <w:r w:rsidRPr="00583C93">
              <w:rPr>
                <w:rFonts w:eastAsia="Yu Gothic UI Semibold"/>
                <w:b/>
                <w:sz w:val="24"/>
                <w:szCs w:val="24"/>
              </w:rPr>
              <w:t>die Entleiher</w:t>
            </w:r>
            <w:r w:rsidRPr="00583C93">
              <w:rPr>
                <w:rFonts w:eastAsia="Yu Gothic UI Semibold"/>
                <w:sz w:val="24"/>
                <w:szCs w:val="24"/>
              </w:rPr>
              <w:t>“</w:t>
            </w:r>
          </w:p>
        </w:tc>
      </w:tr>
    </w:tbl>
    <w:p w14:paraId="7E3049F3" w14:textId="77777777" w:rsidR="006A482F" w:rsidRPr="00583C93" w:rsidRDefault="006A482F" w:rsidP="0052429C">
      <w:pPr>
        <w:spacing w:after="0" w:line="200" w:lineRule="exact"/>
        <w:rPr>
          <w:rFonts w:eastAsia="Yu Gothic UI Semibold"/>
          <w:sz w:val="24"/>
          <w:szCs w:val="24"/>
        </w:rPr>
      </w:pPr>
    </w:p>
    <w:p w14:paraId="1D91F3C1" w14:textId="77777777" w:rsidR="00BE6FDD" w:rsidRPr="00583C93" w:rsidRDefault="00BE6FDD" w:rsidP="00F712DA">
      <w:pPr>
        <w:spacing w:after="0" w:line="240" w:lineRule="auto"/>
        <w:rPr>
          <w:rFonts w:eastAsia="Yu Gothic UI Semibold"/>
          <w:sz w:val="24"/>
          <w:szCs w:val="24"/>
        </w:rPr>
      </w:pPr>
      <w:r w:rsidRPr="00583C93">
        <w:rPr>
          <w:rFonts w:eastAsia="Yu Gothic UI Semibold"/>
          <w:sz w:val="24"/>
          <w:szCs w:val="24"/>
        </w:rPr>
        <w:t xml:space="preserve">wird </w:t>
      </w:r>
      <w:r w:rsidR="002600D9" w:rsidRPr="00583C93">
        <w:rPr>
          <w:rFonts w:eastAsia="Yu Gothic UI Semibold"/>
          <w:sz w:val="24"/>
          <w:szCs w:val="24"/>
        </w:rPr>
        <w:t xml:space="preserve">unter </w:t>
      </w:r>
      <w:r w:rsidR="00A92A9D" w:rsidRPr="00583C93">
        <w:rPr>
          <w:rFonts w:eastAsia="Yu Gothic UI Semibold"/>
          <w:sz w:val="24"/>
          <w:szCs w:val="24"/>
        </w:rPr>
        <w:t>Einbe</w:t>
      </w:r>
      <w:r w:rsidR="002600D9" w:rsidRPr="00583C93">
        <w:rPr>
          <w:rFonts w:eastAsia="Yu Gothic UI Semibold"/>
          <w:sz w:val="24"/>
          <w:szCs w:val="24"/>
        </w:rPr>
        <w:t xml:space="preserve">ziehung der Allgemeinen Geschäftsbedingungen </w:t>
      </w:r>
      <w:r w:rsidR="00A92A9D" w:rsidRPr="00583C93">
        <w:rPr>
          <w:rFonts w:eastAsia="Yu Gothic UI Semibold"/>
          <w:sz w:val="24"/>
          <w:szCs w:val="24"/>
        </w:rPr>
        <w:t xml:space="preserve">zum Leihvertrag über ein </w:t>
      </w:r>
      <w:r w:rsidR="00C62520">
        <w:rPr>
          <w:rFonts w:eastAsia="Yu Gothic UI Semibold"/>
          <w:sz w:val="24"/>
          <w:szCs w:val="24"/>
        </w:rPr>
        <w:t>i</w:t>
      </w:r>
      <w:r w:rsidR="00A92A9D" w:rsidRPr="00583C93">
        <w:rPr>
          <w:rFonts w:eastAsia="Yu Gothic UI Semibold"/>
          <w:sz w:val="24"/>
          <w:szCs w:val="24"/>
        </w:rPr>
        <w:t>Pad inklusive Zubehör</w:t>
      </w:r>
      <w:r w:rsidR="002600D9" w:rsidRPr="00583C93">
        <w:rPr>
          <w:rFonts w:eastAsia="Yu Gothic UI Semibold"/>
          <w:sz w:val="24"/>
          <w:szCs w:val="24"/>
        </w:rPr>
        <w:t xml:space="preserve"> </w:t>
      </w:r>
      <w:r w:rsidRPr="00583C93">
        <w:rPr>
          <w:rFonts w:eastAsia="Yu Gothic UI Semibold"/>
          <w:sz w:val="24"/>
          <w:szCs w:val="24"/>
        </w:rPr>
        <w:t xml:space="preserve">folgender Leihvertrag geschlossen. </w:t>
      </w:r>
    </w:p>
    <w:p w14:paraId="0340EBFD" w14:textId="77777777" w:rsidR="00736C2F" w:rsidRPr="00583C93" w:rsidRDefault="00736C2F" w:rsidP="0052429C">
      <w:pPr>
        <w:spacing w:after="0" w:line="240" w:lineRule="exact"/>
        <w:rPr>
          <w:rFonts w:eastAsia="Yu Gothic UI Semibold"/>
          <w:sz w:val="24"/>
          <w:szCs w:val="24"/>
        </w:rPr>
      </w:pPr>
    </w:p>
    <w:p w14:paraId="6CA9F737" w14:textId="77777777" w:rsidR="00BE6FDD" w:rsidRPr="00583C93" w:rsidRDefault="00BE6FDD" w:rsidP="00F6520A">
      <w:pPr>
        <w:spacing w:after="0"/>
        <w:rPr>
          <w:rFonts w:eastAsia="Yu Gothic UI Semibold"/>
          <w:b/>
          <w:sz w:val="24"/>
          <w:szCs w:val="24"/>
        </w:rPr>
      </w:pPr>
      <w:r w:rsidRPr="00583C93">
        <w:rPr>
          <w:rFonts w:eastAsia="Yu Gothic UI Semibold"/>
          <w:b/>
          <w:sz w:val="24"/>
          <w:szCs w:val="24"/>
        </w:rPr>
        <w:t>1. Leihgerät</w:t>
      </w:r>
    </w:p>
    <w:p w14:paraId="4F7DDC90" w14:textId="77777777" w:rsidR="00BE6FDD" w:rsidRPr="00583C93" w:rsidRDefault="00BE6FDD" w:rsidP="00F502DD">
      <w:pPr>
        <w:spacing w:line="240" w:lineRule="auto"/>
        <w:rPr>
          <w:rFonts w:eastAsia="Yu Gothic UI Semibold"/>
          <w:sz w:val="24"/>
          <w:szCs w:val="24"/>
        </w:rPr>
      </w:pPr>
      <w:r w:rsidRPr="00583C93">
        <w:rPr>
          <w:rFonts w:eastAsia="Yu Gothic UI Semibold"/>
          <w:sz w:val="24"/>
          <w:szCs w:val="24"/>
        </w:rPr>
        <w:t xml:space="preserve">Die Stadt Hagen stellt den Entleihern die folgende Hardware ab sofort </w:t>
      </w:r>
      <w:r w:rsidR="002600D9" w:rsidRPr="00583C93">
        <w:rPr>
          <w:rFonts w:eastAsia="Yu Gothic UI Semibold"/>
          <w:sz w:val="24"/>
          <w:szCs w:val="24"/>
        </w:rPr>
        <w:t xml:space="preserve">für </w:t>
      </w:r>
      <w:r w:rsidR="002600D9" w:rsidRPr="00583C93">
        <w:rPr>
          <w:sz w:val="24"/>
          <w:szCs w:val="24"/>
        </w:rPr>
        <w:t>die Teilnahme an von der Schule angebotenen Unterrichtsangeboten inklusive der Vor- und Nachbereitung von Unterrichtsinhalten,</w:t>
      </w:r>
      <w:r w:rsidR="002600D9" w:rsidRPr="00583C93">
        <w:rPr>
          <w:rFonts w:eastAsia="Yu Gothic UI Semibold"/>
          <w:sz w:val="24"/>
          <w:szCs w:val="24"/>
        </w:rPr>
        <w:t xml:space="preserve"> </w:t>
      </w:r>
      <w:r w:rsidRPr="00583C93">
        <w:rPr>
          <w:rFonts w:eastAsia="Yu Gothic UI Semibold"/>
          <w:sz w:val="24"/>
          <w:szCs w:val="24"/>
        </w:rPr>
        <w:t>zur Verfügung:</w:t>
      </w:r>
    </w:p>
    <w:p w14:paraId="2A835A27" w14:textId="77777777" w:rsidR="00BE6FDD" w:rsidRPr="004A158A" w:rsidRDefault="0052429C" w:rsidP="00F10183">
      <w:pPr>
        <w:tabs>
          <w:tab w:val="left" w:pos="1276"/>
          <w:tab w:val="left" w:pos="1985"/>
        </w:tabs>
        <w:spacing w:before="100" w:beforeAutospacing="1" w:after="100" w:afterAutospacing="1" w:line="240" w:lineRule="exact"/>
        <w:ind w:left="284" w:hanging="284"/>
        <w:rPr>
          <w:rFonts w:eastAsia="Yu Gothic UI Semibold"/>
          <w:sz w:val="24"/>
          <w:szCs w:val="24"/>
        </w:rPr>
      </w:pPr>
      <w:sdt>
        <w:sdtPr>
          <w:rPr>
            <w:rFonts w:ascii="Calibri" w:eastAsia="Yu Gothic UI Semibold" w:hAnsi="Calibri" w:cs="Calibri"/>
            <w:sz w:val="24"/>
            <w:szCs w:val="24"/>
          </w:rPr>
          <w:id w:val="-5553149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A158A">
            <w:rPr>
              <w:rFonts w:ascii="MS Gothic" w:eastAsia="MS Gothic" w:hAnsi="MS Gothic" w:cs="Calibri" w:hint="eastAsia"/>
              <w:sz w:val="24"/>
              <w:szCs w:val="24"/>
            </w:rPr>
            <w:t>☐</w:t>
          </w:r>
        </w:sdtContent>
      </w:sdt>
      <w:r w:rsidR="004A158A" w:rsidRPr="004A158A">
        <w:rPr>
          <w:rFonts w:eastAsia="Yu Gothic UI Semibold"/>
          <w:sz w:val="24"/>
          <w:szCs w:val="24"/>
        </w:rPr>
        <w:t xml:space="preserve"> </w:t>
      </w:r>
      <w:r w:rsidR="00BE6FDD" w:rsidRPr="004A158A">
        <w:rPr>
          <w:rFonts w:eastAsia="Yu Gothic UI Semibold"/>
          <w:sz w:val="24"/>
          <w:szCs w:val="24"/>
        </w:rPr>
        <w:t>Apple iPad Wi-Fi inkl</w:t>
      </w:r>
      <w:r w:rsidR="00CC4F5F">
        <w:rPr>
          <w:rFonts w:eastAsia="Yu Gothic UI Semibold"/>
          <w:sz w:val="24"/>
          <w:szCs w:val="24"/>
        </w:rPr>
        <w:t>.</w:t>
      </w:r>
      <w:r w:rsidR="00384411" w:rsidRPr="004A158A">
        <w:rPr>
          <w:rFonts w:eastAsia="Yu Gothic UI Semibold"/>
          <w:sz w:val="24"/>
          <w:szCs w:val="24"/>
        </w:rPr>
        <w:t xml:space="preserve"> </w:t>
      </w:r>
      <w:r w:rsidR="00BE6FDD" w:rsidRPr="004A158A">
        <w:rPr>
          <w:rFonts w:eastAsia="Yu Gothic UI Semibold"/>
          <w:sz w:val="24"/>
          <w:szCs w:val="24"/>
        </w:rPr>
        <w:t>Seriennummer</w:t>
      </w:r>
      <w:r w:rsidR="004A158A" w:rsidRPr="004A158A">
        <w:rPr>
          <w:rFonts w:eastAsia="Yu Gothic UI Semibold"/>
          <w:sz w:val="24"/>
          <w:szCs w:val="24"/>
        </w:rPr>
        <w:t xml:space="preserve"> </w:t>
      </w:r>
      <w:r w:rsidR="004A158A" w:rsidRPr="005C3E72">
        <w:rPr>
          <w:i/>
          <w:sz w:val="24"/>
          <w:szCs w:val="24"/>
        </w:rPr>
        <w:fldChar w:fldCharType="begin">
          <w:ffData>
            <w:name w:val=""/>
            <w:enabled/>
            <w:calcOnExit w:val="0"/>
            <w:textInput>
              <w:default w:val="Seriennummer iPad"/>
            </w:textInput>
          </w:ffData>
        </w:fldChar>
      </w:r>
      <w:r w:rsidR="004A158A" w:rsidRPr="005C3E72">
        <w:rPr>
          <w:i/>
          <w:sz w:val="24"/>
          <w:szCs w:val="24"/>
        </w:rPr>
        <w:instrText xml:space="preserve"> FORMTEXT </w:instrText>
      </w:r>
      <w:r w:rsidR="004A158A" w:rsidRPr="005C3E72">
        <w:rPr>
          <w:i/>
          <w:sz w:val="24"/>
          <w:szCs w:val="24"/>
        </w:rPr>
      </w:r>
      <w:r w:rsidR="004A158A" w:rsidRPr="005C3E72">
        <w:rPr>
          <w:i/>
          <w:sz w:val="24"/>
          <w:szCs w:val="24"/>
        </w:rPr>
        <w:fldChar w:fldCharType="separate"/>
      </w:r>
      <w:r w:rsidR="004A158A" w:rsidRPr="005C3E72">
        <w:rPr>
          <w:i/>
          <w:noProof/>
          <w:sz w:val="24"/>
          <w:szCs w:val="24"/>
        </w:rPr>
        <w:t>Seriennummer iPad</w:t>
      </w:r>
      <w:r w:rsidR="004A158A" w:rsidRPr="005C3E72">
        <w:rPr>
          <w:i/>
          <w:sz w:val="24"/>
          <w:szCs w:val="24"/>
        </w:rPr>
        <w:fldChar w:fldCharType="end"/>
      </w:r>
      <w:r w:rsidR="00F10183">
        <w:rPr>
          <w:i/>
          <w:sz w:val="24"/>
          <w:szCs w:val="24"/>
        </w:rPr>
        <w:br/>
      </w:r>
      <w:r w:rsidR="00F10183" w:rsidRPr="00F10183">
        <w:rPr>
          <w:rFonts w:eastAsia="Yu Gothic UI Semibold"/>
          <w:b/>
          <w:sz w:val="18"/>
          <w:szCs w:val="18"/>
        </w:rPr>
        <w:t>Zustand</w:t>
      </w:r>
      <w:r w:rsidR="00F10183" w:rsidRPr="00F10183">
        <w:rPr>
          <w:rFonts w:eastAsia="Yu Gothic UI Semibold"/>
          <w:sz w:val="18"/>
          <w:szCs w:val="18"/>
        </w:rPr>
        <w:tab/>
      </w:r>
      <w:sdt>
        <w:sdtPr>
          <w:rPr>
            <w:rFonts w:ascii="Calibri" w:eastAsia="Yu Gothic UI Semibold" w:hAnsi="Calibri" w:cs="Calibri"/>
            <w:sz w:val="18"/>
            <w:szCs w:val="18"/>
          </w:rPr>
          <w:id w:val="7715942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10183" w:rsidRPr="00F10183">
            <w:rPr>
              <w:rFonts w:ascii="MS Gothic" w:eastAsia="MS Gothic" w:hAnsi="MS Gothic" w:cs="Calibri" w:hint="eastAsia"/>
              <w:sz w:val="18"/>
              <w:szCs w:val="18"/>
            </w:rPr>
            <w:t>☐</w:t>
          </w:r>
        </w:sdtContent>
      </w:sdt>
      <w:r w:rsidR="00F10183" w:rsidRPr="00F10183">
        <w:rPr>
          <w:rFonts w:eastAsia="Yu Gothic UI Semibold"/>
          <w:sz w:val="18"/>
          <w:szCs w:val="18"/>
        </w:rPr>
        <w:t xml:space="preserve"> neu</w:t>
      </w:r>
      <w:r w:rsidR="00F10183" w:rsidRPr="00F10183">
        <w:rPr>
          <w:rFonts w:eastAsia="Yu Gothic UI Semibold"/>
          <w:sz w:val="18"/>
          <w:szCs w:val="18"/>
        </w:rPr>
        <w:tab/>
      </w:r>
      <w:sdt>
        <w:sdtPr>
          <w:rPr>
            <w:rFonts w:ascii="Calibri" w:eastAsia="Yu Gothic UI Semibold" w:hAnsi="Calibri" w:cs="Calibri"/>
            <w:sz w:val="18"/>
            <w:szCs w:val="18"/>
          </w:rPr>
          <w:id w:val="16163337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10183" w:rsidRPr="00F10183">
            <w:rPr>
              <w:rFonts w:ascii="MS Gothic" w:eastAsia="MS Gothic" w:hAnsi="MS Gothic" w:cs="Calibri" w:hint="eastAsia"/>
              <w:sz w:val="18"/>
              <w:szCs w:val="18"/>
            </w:rPr>
            <w:t>☐</w:t>
          </w:r>
        </w:sdtContent>
      </w:sdt>
      <w:r w:rsidR="00F10183" w:rsidRPr="00F10183">
        <w:rPr>
          <w:rFonts w:eastAsia="Yu Gothic UI Semibold"/>
          <w:sz w:val="18"/>
          <w:szCs w:val="18"/>
        </w:rPr>
        <w:t xml:space="preserve"> gebraucht</w:t>
      </w:r>
    </w:p>
    <w:p w14:paraId="0C265BD8" w14:textId="77777777" w:rsidR="00384411" w:rsidRPr="004A158A" w:rsidRDefault="0052429C" w:rsidP="00F10183">
      <w:pPr>
        <w:tabs>
          <w:tab w:val="left" w:pos="1276"/>
          <w:tab w:val="left" w:pos="1985"/>
          <w:tab w:val="left" w:pos="4111"/>
          <w:tab w:val="left" w:pos="6946"/>
        </w:tabs>
        <w:spacing w:before="100" w:beforeAutospacing="1" w:after="100" w:afterAutospacing="1" w:line="240" w:lineRule="exact"/>
        <w:ind w:left="284" w:hanging="284"/>
        <w:rPr>
          <w:rFonts w:eastAsia="Yu Gothic UI Semibold"/>
          <w:sz w:val="24"/>
          <w:szCs w:val="24"/>
        </w:rPr>
      </w:pPr>
      <w:sdt>
        <w:sdtPr>
          <w:rPr>
            <w:rFonts w:ascii="Calibri" w:eastAsia="Yu Gothic UI Semibold" w:hAnsi="Calibri" w:cs="Calibri"/>
            <w:sz w:val="24"/>
            <w:szCs w:val="24"/>
          </w:rPr>
          <w:id w:val="-15734936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A158A">
            <w:rPr>
              <w:rFonts w:ascii="MS Gothic" w:eastAsia="MS Gothic" w:hAnsi="MS Gothic" w:cs="Calibri" w:hint="eastAsia"/>
              <w:sz w:val="24"/>
              <w:szCs w:val="24"/>
            </w:rPr>
            <w:t>☐</w:t>
          </w:r>
        </w:sdtContent>
      </w:sdt>
      <w:r w:rsidR="004A158A" w:rsidRPr="004A158A">
        <w:rPr>
          <w:rFonts w:eastAsia="Yu Gothic UI Semibold"/>
          <w:sz w:val="24"/>
          <w:szCs w:val="24"/>
        </w:rPr>
        <w:t xml:space="preserve"> </w:t>
      </w:r>
      <w:r w:rsidR="00384411" w:rsidRPr="004A158A">
        <w:rPr>
          <w:rFonts w:eastAsia="Yu Gothic UI Semibold"/>
          <w:sz w:val="24"/>
          <w:szCs w:val="24"/>
        </w:rPr>
        <w:t xml:space="preserve">Apple Pencil </w:t>
      </w:r>
      <w:r w:rsidR="005C3E72">
        <w:rPr>
          <w:i/>
          <w:sz w:val="24"/>
          <w:szCs w:val="24"/>
        </w:rPr>
        <w:fldChar w:fldCharType="begin">
          <w:ffData>
            <w:name w:val=""/>
            <w:enabled/>
            <w:calcOnExit w:val="0"/>
            <w:textInput>
              <w:default w:val="Seriennr. Pencil"/>
            </w:textInput>
          </w:ffData>
        </w:fldChar>
      </w:r>
      <w:r w:rsidR="005C3E72">
        <w:rPr>
          <w:i/>
          <w:sz w:val="24"/>
          <w:szCs w:val="24"/>
        </w:rPr>
        <w:instrText xml:space="preserve"> FORMTEXT </w:instrText>
      </w:r>
      <w:r w:rsidR="005C3E72">
        <w:rPr>
          <w:i/>
          <w:sz w:val="24"/>
          <w:szCs w:val="24"/>
        </w:rPr>
      </w:r>
      <w:r w:rsidR="005C3E72">
        <w:rPr>
          <w:i/>
          <w:sz w:val="24"/>
          <w:szCs w:val="24"/>
        </w:rPr>
        <w:fldChar w:fldCharType="separate"/>
      </w:r>
      <w:r w:rsidR="005C3E72">
        <w:rPr>
          <w:i/>
          <w:noProof/>
          <w:sz w:val="24"/>
          <w:szCs w:val="24"/>
        </w:rPr>
        <w:t>Seriennr. Pencil</w:t>
      </w:r>
      <w:r w:rsidR="005C3E72">
        <w:rPr>
          <w:i/>
          <w:sz w:val="24"/>
          <w:szCs w:val="24"/>
        </w:rPr>
        <w:fldChar w:fldCharType="end"/>
      </w:r>
      <w:r w:rsidR="005C3E72">
        <w:rPr>
          <w:i/>
          <w:sz w:val="24"/>
          <w:szCs w:val="24"/>
        </w:rPr>
        <w:tab/>
      </w:r>
      <w:sdt>
        <w:sdtPr>
          <w:rPr>
            <w:rFonts w:ascii="Calibri" w:eastAsia="Yu Gothic UI Semibold" w:hAnsi="Calibri" w:cs="Calibri"/>
            <w:sz w:val="24"/>
            <w:szCs w:val="24"/>
          </w:rPr>
          <w:id w:val="9812834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C3E72">
            <w:rPr>
              <w:rFonts w:ascii="MS Gothic" w:eastAsia="MS Gothic" w:hAnsi="MS Gothic" w:cs="Calibri" w:hint="eastAsia"/>
              <w:sz w:val="24"/>
              <w:szCs w:val="24"/>
            </w:rPr>
            <w:t>☐</w:t>
          </w:r>
        </w:sdtContent>
      </w:sdt>
      <w:r w:rsidR="005C3E72" w:rsidRPr="004A158A">
        <w:rPr>
          <w:rFonts w:eastAsia="Yu Gothic UI Semibold"/>
          <w:sz w:val="24"/>
          <w:szCs w:val="24"/>
        </w:rPr>
        <w:t xml:space="preserve"> </w:t>
      </w:r>
      <w:r w:rsidR="005C3E72" w:rsidRPr="005C3E72">
        <w:rPr>
          <w:rFonts w:eastAsia="Yu Gothic UI Semibold"/>
          <w:sz w:val="24"/>
          <w:szCs w:val="24"/>
        </w:rPr>
        <w:t>Stylus Pen (</w:t>
      </w:r>
      <w:r w:rsidR="00181920">
        <w:rPr>
          <w:rFonts w:eastAsia="Yu Gothic UI Semibold"/>
          <w:sz w:val="24"/>
          <w:szCs w:val="24"/>
        </w:rPr>
        <w:t>Inateck</w:t>
      </w:r>
      <w:r w:rsidR="005C3E72" w:rsidRPr="005C3E72">
        <w:rPr>
          <w:rFonts w:eastAsia="Yu Gothic UI Semibold"/>
          <w:sz w:val="24"/>
          <w:szCs w:val="24"/>
        </w:rPr>
        <w:t>)</w:t>
      </w:r>
      <w:r w:rsidR="00181920">
        <w:rPr>
          <w:rFonts w:eastAsia="Yu Gothic UI Semibold"/>
          <w:sz w:val="24"/>
          <w:szCs w:val="24"/>
        </w:rPr>
        <w:tab/>
      </w:r>
      <w:sdt>
        <w:sdtPr>
          <w:rPr>
            <w:rFonts w:ascii="Calibri" w:eastAsia="Yu Gothic UI Semibold" w:hAnsi="Calibri" w:cs="Calibri"/>
            <w:sz w:val="24"/>
            <w:szCs w:val="24"/>
          </w:rPr>
          <w:id w:val="10302334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81920">
            <w:rPr>
              <w:rFonts w:ascii="MS Gothic" w:eastAsia="MS Gothic" w:hAnsi="MS Gothic" w:cs="Calibri" w:hint="eastAsia"/>
              <w:sz w:val="24"/>
              <w:szCs w:val="24"/>
            </w:rPr>
            <w:t>☐</w:t>
          </w:r>
        </w:sdtContent>
      </w:sdt>
      <w:r w:rsidR="00181920">
        <w:rPr>
          <w:rFonts w:eastAsia="Yu Gothic UI Semibold"/>
          <w:sz w:val="24"/>
          <w:szCs w:val="24"/>
        </w:rPr>
        <w:t xml:space="preserve"> Sonstiger Stift</w:t>
      </w:r>
      <w:r w:rsidR="00F10183">
        <w:rPr>
          <w:rFonts w:eastAsia="Yu Gothic UI Semibold"/>
          <w:sz w:val="24"/>
          <w:szCs w:val="24"/>
        </w:rPr>
        <w:br/>
      </w:r>
      <w:r w:rsidR="00F10183" w:rsidRPr="00F10183">
        <w:rPr>
          <w:rFonts w:eastAsia="Yu Gothic UI Semibold"/>
          <w:b/>
          <w:sz w:val="18"/>
          <w:szCs w:val="18"/>
        </w:rPr>
        <w:t>Zustand</w:t>
      </w:r>
      <w:r w:rsidR="00F10183" w:rsidRPr="00F10183">
        <w:rPr>
          <w:rFonts w:eastAsia="Yu Gothic UI Semibold"/>
          <w:sz w:val="18"/>
          <w:szCs w:val="18"/>
        </w:rPr>
        <w:tab/>
      </w:r>
      <w:sdt>
        <w:sdtPr>
          <w:rPr>
            <w:rFonts w:ascii="Calibri" w:eastAsia="Yu Gothic UI Semibold" w:hAnsi="Calibri" w:cs="Calibri"/>
            <w:sz w:val="18"/>
            <w:szCs w:val="18"/>
          </w:rPr>
          <w:id w:val="11356015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10183" w:rsidRPr="00F10183">
            <w:rPr>
              <w:rFonts w:ascii="MS Gothic" w:eastAsia="MS Gothic" w:hAnsi="MS Gothic" w:cs="Calibri" w:hint="eastAsia"/>
              <w:sz w:val="18"/>
              <w:szCs w:val="18"/>
            </w:rPr>
            <w:t>☐</w:t>
          </w:r>
        </w:sdtContent>
      </w:sdt>
      <w:r w:rsidR="00F10183" w:rsidRPr="00F10183">
        <w:rPr>
          <w:rFonts w:eastAsia="Yu Gothic UI Semibold"/>
          <w:sz w:val="18"/>
          <w:szCs w:val="18"/>
        </w:rPr>
        <w:t xml:space="preserve"> neu</w:t>
      </w:r>
      <w:r w:rsidR="00F10183" w:rsidRPr="00F10183">
        <w:rPr>
          <w:rFonts w:eastAsia="Yu Gothic UI Semibold"/>
          <w:sz w:val="18"/>
          <w:szCs w:val="18"/>
        </w:rPr>
        <w:tab/>
      </w:r>
      <w:sdt>
        <w:sdtPr>
          <w:rPr>
            <w:rFonts w:ascii="Calibri" w:eastAsia="Yu Gothic UI Semibold" w:hAnsi="Calibri" w:cs="Calibri"/>
            <w:sz w:val="18"/>
            <w:szCs w:val="18"/>
          </w:rPr>
          <w:id w:val="21417601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10183" w:rsidRPr="00F10183">
            <w:rPr>
              <w:rFonts w:ascii="MS Gothic" w:eastAsia="MS Gothic" w:hAnsi="MS Gothic" w:cs="Calibri" w:hint="eastAsia"/>
              <w:sz w:val="18"/>
              <w:szCs w:val="18"/>
            </w:rPr>
            <w:t>☐</w:t>
          </w:r>
        </w:sdtContent>
      </w:sdt>
      <w:r w:rsidR="00F10183" w:rsidRPr="00F10183">
        <w:rPr>
          <w:rFonts w:eastAsia="Yu Gothic UI Semibold"/>
          <w:sz w:val="18"/>
          <w:szCs w:val="18"/>
        </w:rPr>
        <w:t xml:space="preserve"> gebraucht</w:t>
      </w:r>
    </w:p>
    <w:p w14:paraId="369E207F" w14:textId="77777777" w:rsidR="0018178A" w:rsidRDefault="0052429C" w:rsidP="00F10183">
      <w:pPr>
        <w:tabs>
          <w:tab w:val="left" w:pos="1276"/>
          <w:tab w:val="left" w:pos="1985"/>
          <w:tab w:val="left" w:pos="4111"/>
          <w:tab w:val="left" w:pos="6946"/>
        </w:tabs>
        <w:spacing w:before="100" w:beforeAutospacing="1" w:after="100" w:afterAutospacing="1" w:line="240" w:lineRule="exact"/>
        <w:ind w:left="284" w:hanging="284"/>
        <w:rPr>
          <w:rFonts w:eastAsia="Yu Gothic UI Semibold"/>
          <w:sz w:val="24"/>
          <w:szCs w:val="24"/>
        </w:rPr>
      </w:pPr>
      <w:sdt>
        <w:sdtPr>
          <w:rPr>
            <w:rFonts w:ascii="Calibri" w:eastAsia="Yu Gothic UI Semibold" w:hAnsi="Calibri" w:cs="Calibri"/>
            <w:sz w:val="24"/>
            <w:szCs w:val="24"/>
          </w:rPr>
          <w:id w:val="-11069615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A158A">
            <w:rPr>
              <w:rFonts w:ascii="MS Gothic" w:eastAsia="MS Gothic" w:hAnsi="MS Gothic" w:cs="Calibri" w:hint="eastAsia"/>
              <w:sz w:val="24"/>
              <w:szCs w:val="24"/>
            </w:rPr>
            <w:t>☐</w:t>
          </w:r>
        </w:sdtContent>
      </w:sdt>
      <w:r w:rsidR="00384411" w:rsidRPr="004A158A">
        <w:rPr>
          <w:rFonts w:eastAsia="Yu Gothic UI Semibold"/>
          <w:sz w:val="24"/>
          <w:szCs w:val="24"/>
        </w:rPr>
        <w:tab/>
      </w:r>
      <w:r w:rsidR="00CC4F5F">
        <w:rPr>
          <w:rFonts w:eastAsia="Yu Gothic UI Semibold"/>
          <w:sz w:val="24"/>
          <w:szCs w:val="24"/>
        </w:rPr>
        <w:t>Bluetooth</w:t>
      </w:r>
      <w:r w:rsidR="00F502DD">
        <w:rPr>
          <w:rFonts w:eastAsia="Yu Gothic UI Semibold"/>
          <w:sz w:val="24"/>
          <w:szCs w:val="24"/>
        </w:rPr>
        <w:t xml:space="preserve"> </w:t>
      </w:r>
      <w:r w:rsidR="00181920">
        <w:rPr>
          <w:rFonts w:eastAsia="Yu Gothic UI Semibold"/>
          <w:sz w:val="24"/>
          <w:szCs w:val="24"/>
        </w:rPr>
        <w:t>Tastatur</w:t>
      </w:r>
      <w:r w:rsidR="00181920">
        <w:rPr>
          <w:rFonts w:eastAsia="Yu Gothic UI Semibold"/>
          <w:sz w:val="24"/>
          <w:szCs w:val="24"/>
        </w:rPr>
        <w:tab/>
      </w:r>
      <w:sdt>
        <w:sdtPr>
          <w:rPr>
            <w:rFonts w:ascii="Calibri" w:eastAsia="Yu Gothic UI Semibold" w:hAnsi="Calibri" w:cs="Calibri"/>
            <w:sz w:val="24"/>
            <w:szCs w:val="24"/>
          </w:rPr>
          <w:id w:val="-15624792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8178A">
            <w:rPr>
              <w:rFonts w:ascii="MS Gothic" w:eastAsia="MS Gothic" w:hAnsi="MS Gothic" w:cs="Calibri" w:hint="eastAsia"/>
              <w:sz w:val="24"/>
              <w:szCs w:val="24"/>
            </w:rPr>
            <w:t>☐</w:t>
          </w:r>
        </w:sdtContent>
      </w:sdt>
      <w:r w:rsidR="0005356E" w:rsidRPr="004A158A">
        <w:rPr>
          <w:rFonts w:eastAsia="Yu Gothic UI Semibold"/>
          <w:sz w:val="24"/>
          <w:szCs w:val="24"/>
        </w:rPr>
        <w:t xml:space="preserve"> Hülle für Apple </w:t>
      </w:r>
      <w:r w:rsidR="00A11B00" w:rsidRPr="004A158A">
        <w:rPr>
          <w:rFonts w:eastAsia="Yu Gothic UI Semibold"/>
          <w:sz w:val="24"/>
          <w:szCs w:val="24"/>
        </w:rPr>
        <w:t>iPad</w:t>
      </w:r>
      <w:r w:rsidR="00CC4F5F">
        <w:rPr>
          <w:rFonts w:eastAsia="Yu Gothic UI Semibold"/>
          <w:sz w:val="24"/>
          <w:szCs w:val="24"/>
        </w:rPr>
        <w:tab/>
      </w:r>
      <w:sdt>
        <w:sdtPr>
          <w:rPr>
            <w:rFonts w:ascii="Calibri" w:eastAsia="Yu Gothic UI Semibold" w:hAnsi="Calibri" w:cs="Calibri"/>
            <w:sz w:val="24"/>
            <w:szCs w:val="24"/>
          </w:rPr>
          <w:id w:val="-12447963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C4F5F">
            <w:rPr>
              <w:rFonts w:ascii="MS Gothic" w:eastAsia="MS Gothic" w:hAnsi="MS Gothic" w:cs="Calibri" w:hint="eastAsia"/>
              <w:sz w:val="24"/>
              <w:szCs w:val="24"/>
            </w:rPr>
            <w:t>☐</w:t>
          </w:r>
        </w:sdtContent>
      </w:sdt>
      <w:r w:rsidR="00CC4F5F" w:rsidRPr="004A158A">
        <w:rPr>
          <w:rFonts w:eastAsia="Yu Gothic UI Semibold"/>
          <w:sz w:val="24"/>
          <w:szCs w:val="24"/>
        </w:rPr>
        <w:t xml:space="preserve"> Netz</w:t>
      </w:r>
      <w:r w:rsidR="00CC4F5F">
        <w:rPr>
          <w:rFonts w:eastAsia="Yu Gothic UI Semibold"/>
          <w:sz w:val="24"/>
          <w:szCs w:val="24"/>
        </w:rPr>
        <w:t>teil</w:t>
      </w:r>
      <w:r w:rsidR="00CC4F5F" w:rsidRPr="004A158A">
        <w:rPr>
          <w:rFonts w:eastAsia="Yu Gothic UI Semibold"/>
          <w:sz w:val="24"/>
          <w:szCs w:val="24"/>
        </w:rPr>
        <w:t xml:space="preserve"> + Netzkabel</w:t>
      </w:r>
      <w:r w:rsidR="00F10183">
        <w:rPr>
          <w:rFonts w:eastAsia="Yu Gothic UI Semibold"/>
          <w:sz w:val="24"/>
          <w:szCs w:val="24"/>
        </w:rPr>
        <w:br/>
      </w:r>
      <w:r w:rsidR="00F10183" w:rsidRPr="00F10183">
        <w:rPr>
          <w:rFonts w:eastAsia="Yu Gothic UI Semibold"/>
          <w:b/>
          <w:sz w:val="18"/>
          <w:szCs w:val="18"/>
        </w:rPr>
        <w:t>Zustand</w:t>
      </w:r>
      <w:r w:rsidR="00F10183" w:rsidRPr="00F10183">
        <w:rPr>
          <w:rFonts w:eastAsia="Yu Gothic UI Semibold"/>
          <w:sz w:val="18"/>
          <w:szCs w:val="18"/>
        </w:rPr>
        <w:tab/>
      </w:r>
      <w:sdt>
        <w:sdtPr>
          <w:rPr>
            <w:rFonts w:ascii="Calibri" w:eastAsia="Yu Gothic UI Semibold" w:hAnsi="Calibri" w:cs="Calibri"/>
            <w:sz w:val="18"/>
            <w:szCs w:val="18"/>
          </w:rPr>
          <w:id w:val="3751288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10183" w:rsidRPr="00F10183">
            <w:rPr>
              <w:rFonts w:ascii="MS Gothic" w:eastAsia="MS Gothic" w:hAnsi="MS Gothic" w:cs="Calibri" w:hint="eastAsia"/>
              <w:sz w:val="18"/>
              <w:szCs w:val="18"/>
            </w:rPr>
            <w:t>☐</w:t>
          </w:r>
        </w:sdtContent>
      </w:sdt>
      <w:r w:rsidR="00F10183" w:rsidRPr="00F10183">
        <w:rPr>
          <w:rFonts w:eastAsia="Yu Gothic UI Semibold"/>
          <w:sz w:val="18"/>
          <w:szCs w:val="18"/>
        </w:rPr>
        <w:t xml:space="preserve"> neu</w:t>
      </w:r>
      <w:r w:rsidR="00F10183" w:rsidRPr="00F10183">
        <w:rPr>
          <w:rFonts w:eastAsia="Yu Gothic UI Semibold"/>
          <w:sz w:val="18"/>
          <w:szCs w:val="18"/>
        </w:rPr>
        <w:tab/>
      </w:r>
      <w:sdt>
        <w:sdtPr>
          <w:rPr>
            <w:rFonts w:ascii="Calibri" w:eastAsia="Yu Gothic UI Semibold" w:hAnsi="Calibri" w:cs="Calibri"/>
            <w:sz w:val="18"/>
            <w:szCs w:val="18"/>
          </w:rPr>
          <w:id w:val="5150477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10183" w:rsidRPr="00F10183">
            <w:rPr>
              <w:rFonts w:ascii="MS Gothic" w:eastAsia="MS Gothic" w:hAnsi="MS Gothic" w:cs="Calibri" w:hint="eastAsia"/>
              <w:sz w:val="18"/>
              <w:szCs w:val="18"/>
            </w:rPr>
            <w:t>☐</w:t>
          </w:r>
        </w:sdtContent>
      </w:sdt>
      <w:r w:rsidR="00F10183" w:rsidRPr="00F10183">
        <w:rPr>
          <w:rFonts w:eastAsia="Yu Gothic UI Semibold"/>
          <w:sz w:val="18"/>
          <w:szCs w:val="18"/>
        </w:rPr>
        <w:t xml:space="preserve"> gebraucht</w:t>
      </w:r>
    </w:p>
    <w:p w14:paraId="6B51765C" w14:textId="77777777" w:rsidR="00480DC6" w:rsidRPr="00583C93" w:rsidRDefault="00480DC6" w:rsidP="00F6520A">
      <w:pPr>
        <w:spacing w:after="0"/>
        <w:rPr>
          <w:rFonts w:eastAsia="Yu Gothic UI Semibold"/>
          <w:b/>
          <w:sz w:val="24"/>
          <w:szCs w:val="24"/>
        </w:rPr>
      </w:pPr>
      <w:r w:rsidRPr="00583C93">
        <w:rPr>
          <w:rFonts w:eastAsia="Yu Gothic UI Semibold"/>
          <w:b/>
          <w:sz w:val="24"/>
          <w:szCs w:val="24"/>
        </w:rPr>
        <w:t>2. Die Entleiher</w:t>
      </w:r>
    </w:p>
    <w:p w14:paraId="2F36998A" w14:textId="77777777" w:rsidR="00480DC6" w:rsidRPr="00583C93" w:rsidRDefault="00480DC6" w:rsidP="00F6520A">
      <w:pPr>
        <w:spacing w:after="0"/>
        <w:rPr>
          <w:rFonts w:eastAsia="Yu Gothic UI Semibold"/>
          <w:sz w:val="12"/>
          <w:szCs w:val="12"/>
        </w:rPr>
      </w:pPr>
      <w:r w:rsidRPr="00583C93">
        <w:rPr>
          <w:rFonts w:eastAsia="Yu Gothic UI Semibold"/>
          <w:sz w:val="24"/>
          <w:szCs w:val="24"/>
        </w:rPr>
        <w:t>Die Entleiher versichern, dass der/die Schüler</w:t>
      </w:r>
      <w:r w:rsidR="00974410">
        <w:rPr>
          <w:rFonts w:eastAsia="Yu Gothic UI Semibold"/>
          <w:sz w:val="24"/>
          <w:szCs w:val="24"/>
        </w:rPr>
        <w:t>/</w:t>
      </w:r>
      <w:r w:rsidRPr="00583C93">
        <w:rPr>
          <w:rFonts w:eastAsia="Yu Gothic UI Semibold"/>
          <w:sz w:val="24"/>
          <w:szCs w:val="24"/>
        </w:rPr>
        <w:t xml:space="preserve">in zur Zeit der Unterzeichnung dieses Vertrages an der folgenden </w:t>
      </w:r>
      <w:r w:rsidR="00162914" w:rsidRPr="00583C93">
        <w:rPr>
          <w:rFonts w:eastAsia="Yu Gothic UI Semibold"/>
          <w:sz w:val="24"/>
          <w:szCs w:val="24"/>
        </w:rPr>
        <w:t>Schule angemeldet</w:t>
      </w:r>
      <w:r w:rsidRPr="00583C93">
        <w:rPr>
          <w:rFonts w:eastAsia="Yu Gothic UI Semibold"/>
          <w:sz w:val="24"/>
          <w:szCs w:val="24"/>
        </w:rPr>
        <w:t xml:space="preserve"> ist:</w:t>
      </w:r>
      <w:r w:rsidR="00B25ED3" w:rsidRPr="00583C93">
        <w:rPr>
          <w:rFonts w:eastAsia="Yu Gothic UI Semibold"/>
          <w:sz w:val="24"/>
          <w:szCs w:val="24"/>
        </w:rPr>
        <w:br/>
      </w:r>
    </w:p>
    <w:tbl>
      <w:tblPr>
        <w:tblStyle w:val="Tabellenraster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0"/>
      </w:tblGrid>
      <w:tr w:rsidR="006359EE" w:rsidRPr="00583C93" w14:paraId="762C65EC" w14:textId="77777777" w:rsidTr="00974410">
        <w:trPr>
          <w:trHeight w:hRule="exact" w:val="340"/>
          <w:jc w:val="center"/>
        </w:trPr>
        <w:tc>
          <w:tcPr>
            <w:tcW w:w="5670" w:type="dxa"/>
            <w:tcBorders>
              <w:bottom w:val="single" w:sz="4" w:space="0" w:color="auto"/>
            </w:tcBorders>
          </w:tcPr>
          <w:p w14:paraId="5CAD0F2F" w14:textId="77777777" w:rsidR="006359EE" w:rsidRPr="00974410" w:rsidRDefault="00CB2D3D" w:rsidP="0018178A">
            <w:pPr>
              <w:jc w:val="center"/>
              <w:rPr>
                <w:rFonts w:eastAsia="Yu Gothic UI Semibold"/>
                <w:b/>
                <w:sz w:val="24"/>
                <w:szCs w:val="24"/>
              </w:rPr>
            </w:pPr>
            <w:r>
              <w:rPr>
                <w:i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Schule, Klasse"/>
                  </w:textInput>
                </w:ffData>
              </w:fldChar>
            </w:r>
            <w:r>
              <w:rPr>
                <w:i/>
              </w:rPr>
              <w:instrText xml:space="preserve"> FORMTEXT </w:instrText>
            </w:r>
            <w:r>
              <w:rPr>
                <w:i/>
              </w:rPr>
            </w:r>
            <w:r>
              <w:rPr>
                <w:i/>
              </w:rPr>
              <w:fldChar w:fldCharType="separate"/>
            </w:r>
            <w:r>
              <w:rPr>
                <w:i/>
                <w:noProof/>
              </w:rPr>
              <w:t>Schule, Klasse</w:t>
            </w:r>
            <w:r>
              <w:rPr>
                <w:i/>
              </w:rPr>
              <w:fldChar w:fldCharType="end"/>
            </w:r>
          </w:p>
        </w:tc>
      </w:tr>
      <w:tr w:rsidR="006359EE" w:rsidRPr="00583C93" w14:paraId="1292AF3C" w14:textId="77777777" w:rsidTr="006359EE">
        <w:trPr>
          <w:jc w:val="center"/>
        </w:trPr>
        <w:tc>
          <w:tcPr>
            <w:tcW w:w="5670" w:type="dxa"/>
            <w:tcBorders>
              <w:top w:val="single" w:sz="4" w:space="0" w:color="auto"/>
            </w:tcBorders>
          </w:tcPr>
          <w:p w14:paraId="204F057F" w14:textId="77777777" w:rsidR="006359EE" w:rsidRPr="00974410" w:rsidRDefault="006359EE" w:rsidP="00480DC6">
            <w:pPr>
              <w:jc w:val="center"/>
              <w:rPr>
                <w:rFonts w:eastAsia="Yu Gothic UI Semibold"/>
                <w:sz w:val="18"/>
                <w:szCs w:val="18"/>
              </w:rPr>
            </w:pPr>
            <w:r w:rsidRPr="00974410">
              <w:rPr>
                <w:rFonts w:eastAsia="Yu Gothic UI Semibold"/>
                <w:sz w:val="18"/>
                <w:szCs w:val="18"/>
              </w:rPr>
              <w:t>Schule, Klasse</w:t>
            </w:r>
          </w:p>
        </w:tc>
      </w:tr>
    </w:tbl>
    <w:p w14:paraId="205938F6" w14:textId="77777777" w:rsidR="00F712DA" w:rsidRPr="00583C93" w:rsidRDefault="00F712DA" w:rsidP="002D5838">
      <w:pPr>
        <w:spacing w:before="80" w:after="0"/>
        <w:rPr>
          <w:rFonts w:eastAsia="Yu Gothic UI Semibold"/>
          <w:b/>
          <w:sz w:val="24"/>
          <w:szCs w:val="24"/>
        </w:rPr>
      </w:pPr>
      <w:r w:rsidRPr="00583C93">
        <w:rPr>
          <w:rFonts w:eastAsia="Yu Gothic UI Semibold"/>
          <w:b/>
          <w:sz w:val="24"/>
          <w:szCs w:val="24"/>
        </w:rPr>
        <w:t>3. Vertragslaufzeit</w:t>
      </w:r>
    </w:p>
    <w:p w14:paraId="19EAF6A2" w14:textId="77777777" w:rsidR="005C2CA1" w:rsidRPr="00583C93" w:rsidRDefault="005C2CA1" w:rsidP="00F502DD">
      <w:pPr>
        <w:spacing w:after="0" w:line="240" w:lineRule="auto"/>
        <w:jc w:val="both"/>
        <w:rPr>
          <w:rFonts w:eastAsia="Yu Gothic UI Semibold"/>
          <w:sz w:val="24"/>
          <w:szCs w:val="24"/>
        </w:rPr>
      </w:pPr>
      <w:r w:rsidRPr="00583C93">
        <w:rPr>
          <w:rFonts w:eastAsia="Yu Gothic UI Semibold"/>
          <w:sz w:val="24"/>
          <w:szCs w:val="24"/>
        </w:rPr>
        <w:t>Das Vertragsverhältnis beginnt ab beiderseitiger Unterschrift dieser Vereinbarung</w:t>
      </w:r>
      <w:r w:rsidR="00C62520">
        <w:rPr>
          <w:rFonts w:eastAsia="Yu Gothic UI Semibold"/>
          <w:sz w:val="24"/>
          <w:szCs w:val="24"/>
        </w:rPr>
        <w:t>,</w:t>
      </w:r>
      <w:r w:rsidR="00181920">
        <w:rPr>
          <w:rFonts w:eastAsia="Yu Gothic UI Semibold"/>
          <w:sz w:val="24"/>
          <w:szCs w:val="24"/>
        </w:rPr>
        <w:t xml:space="preserve"> </w:t>
      </w:r>
      <w:r w:rsidRPr="00583C93">
        <w:rPr>
          <w:rFonts w:eastAsia="Yu Gothic UI Semibold"/>
          <w:sz w:val="24"/>
          <w:szCs w:val="24"/>
        </w:rPr>
        <w:t xml:space="preserve">läuft auf unbestimmte Zeit und endet </w:t>
      </w:r>
      <w:r w:rsidR="002600D9" w:rsidRPr="00583C93">
        <w:rPr>
          <w:rFonts w:eastAsia="Yu Gothic UI Semibold"/>
          <w:sz w:val="24"/>
          <w:szCs w:val="24"/>
        </w:rPr>
        <w:t xml:space="preserve">spätestens </w:t>
      </w:r>
      <w:r w:rsidRPr="00583C93">
        <w:rPr>
          <w:rFonts w:eastAsia="Yu Gothic UI Semibold"/>
          <w:sz w:val="24"/>
          <w:szCs w:val="24"/>
        </w:rPr>
        <w:t xml:space="preserve">mit dem letzten Schultag an </w:t>
      </w:r>
      <w:r w:rsidR="006D64F6" w:rsidRPr="00583C93">
        <w:rPr>
          <w:rFonts w:eastAsia="Yu Gothic UI Semibold"/>
          <w:sz w:val="24"/>
          <w:szCs w:val="24"/>
        </w:rPr>
        <w:t>genannter</w:t>
      </w:r>
      <w:r w:rsidRPr="00583C93">
        <w:rPr>
          <w:rFonts w:eastAsia="Yu Gothic UI Semibold"/>
          <w:sz w:val="24"/>
          <w:szCs w:val="24"/>
        </w:rPr>
        <w:t xml:space="preserve"> Schule.</w:t>
      </w:r>
    </w:p>
    <w:p w14:paraId="66046058" w14:textId="77777777" w:rsidR="00610F57" w:rsidRPr="00583C93" w:rsidRDefault="00610F57" w:rsidP="002D5838">
      <w:pPr>
        <w:spacing w:before="280" w:after="0"/>
        <w:jc w:val="both"/>
        <w:rPr>
          <w:rFonts w:eastAsia="Yu Gothic UI Semibold"/>
          <w:b/>
          <w:sz w:val="24"/>
          <w:szCs w:val="24"/>
        </w:rPr>
      </w:pPr>
      <w:r w:rsidRPr="00583C93">
        <w:rPr>
          <w:rFonts w:eastAsia="Yu Gothic UI Semibold"/>
          <w:b/>
          <w:sz w:val="24"/>
          <w:szCs w:val="24"/>
        </w:rPr>
        <w:t>4. Allgemeine Geschäftsbedingung</w:t>
      </w:r>
      <w:r w:rsidR="0063282A" w:rsidRPr="00583C93">
        <w:rPr>
          <w:rFonts w:eastAsia="Yu Gothic UI Semibold"/>
          <w:b/>
          <w:sz w:val="24"/>
          <w:szCs w:val="24"/>
        </w:rPr>
        <w:t xml:space="preserve"> (AGB) </w:t>
      </w:r>
    </w:p>
    <w:p w14:paraId="608B9A04" w14:textId="77777777" w:rsidR="00F077F5" w:rsidRPr="00583C93" w:rsidRDefault="00F077F5" w:rsidP="00F077F5">
      <w:pPr>
        <w:spacing w:after="0"/>
        <w:jc w:val="both"/>
        <w:rPr>
          <w:rFonts w:eastAsia="Yu Gothic UI Semibold"/>
          <w:sz w:val="24"/>
          <w:szCs w:val="24"/>
        </w:rPr>
      </w:pPr>
      <w:r w:rsidRPr="00583C93">
        <w:rPr>
          <w:rFonts w:eastAsia="Yu Gothic UI Semibold"/>
          <w:sz w:val="24"/>
          <w:szCs w:val="24"/>
        </w:rPr>
        <w:t xml:space="preserve">Die Entleiher bestätigen mit ihrer Unterschrift die </w:t>
      </w:r>
      <w:r w:rsidRPr="008134EA">
        <w:rPr>
          <w:rFonts w:eastAsia="Yu Gothic UI Semibold"/>
          <w:sz w:val="24"/>
          <w:szCs w:val="24"/>
        </w:rPr>
        <w:t>AGB (</w:t>
      </w:r>
      <w:hyperlink r:id="rId8" w:history="1">
        <w:r w:rsidRPr="00F15679">
          <w:rPr>
            <w:rStyle w:val="Hyperlink"/>
            <w:rFonts w:eastAsia="Yu Gothic UI Semibold"/>
            <w:sz w:val="24"/>
            <w:szCs w:val="24"/>
          </w:rPr>
          <w:t>https://</w:t>
        </w:r>
        <w:r w:rsidRPr="00F15679">
          <w:rPr>
            <w:rStyle w:val="Hyperlink"/>
          </w:rPr>
          <w:t>hagen.de/ipadagb</w:t>
        </w:r>
      </w:hyperlink>
      <w:r>
        <w:rPr>
          <w:rFonts w:eastAsia="Yu Gothic UI Semibold"/>
          <w:sz w:val="24"/>
          <w:szCs w:val="24"/>
        </w:rPr>
        <w:t>)</w:t>
      </w:r>
      <w:r>
        <w:t xml:space="preserve"> </w:t>
      </w:r>
      <w:r w:rsidRPr="00583C93">
        <w:rPr>
          <w:rFonts w:eastAsia="Yu Gothic UI Semibold"/>
          <w:sz w:val="24"/>
          <w:szCs w:val="24"/>
        </w:rPr>
        <w:t>zu Kenntnis genommen zu haben und mit der Einbeziehung dieser einverstanden zu sein</w:t>
      </w:r>
      <w:r>
        <w:rPr>
          <w:rFonts w:eastAsia="Yu Gothic UI Semibold"/>
          <w:sz w:val="24"/>
          <w:szCs w:val="24"/>
        </w:rPr>
        <w:t>.</w:t>
      </w:r>
    </w:p>
    <w:p w14:paraId="66A077A6" w14:textId="77777777" w:rsidR="00F077F5" w:rsidRPr="00583C93" w:rsidRDefault="00F077F5" w:rsidP="00F077F5">
      <w:pPr>
        <w:pStyle w:val="NurText"/>
        <w:spacing w:before="160" w:line="120" w:lineRule="exact"/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6B5CAD0F" wp14:editId="7AC4C6F6">
            <wp:simplePos x="0" y="0"/>
            <wp:positionH relativeFrom="column">
              <wp:posOffset>5498465</wp:posOffset>
            </wp:positionH>
            <wp:positionV relativeFrom="paragraph">
              <wp:posOffset>29845</wp:posOffset>
            </wp:positionV>
            <wp:extent cx="542925" cy="542925"/>
            <wp:effectExtent l="0" t="0" r="9525" b="9525"/>
            <wp:wrapNone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A3F362D" wp14:editId="660E4ACA">
                <wp:simplePos x="0" y="0"/>
                <wp:positionH relativeFrom="column">
                  <wp:posOffset>5794057</wp:posOffset>
                </wp:positionH>
                <wp:positionV relativeFrom="paragraph">
                  <wp:posOffset>110703</wp:posOffset>
                </wp:positionV>
                <wp:extent cx="676275" cy="170180"/>
                <wp:effectExtent l="5398" t="0" r="0" b="0"/>
                <wp:wrapNone/>
                <wp:docPr id="3" name="Textfeld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676275" cy="17018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5E2F2D2" w14:textId="77777777" w:rsidR="00F077F5" w:rsidRPr="008134EA" w:rsidRDefault="00F077F5" w:rsidP="00F077F5">
                            <w:pPr>
                              <w:pStyle w:val="Beschriftung"/>
                              <w:rPr>
                                <w:b/>
                                <w:i w:val="0"/>
                                <w:noProof/>
                                <w:sz w:val="12"/>
                                <w:szCs w:val="12"/>
                              </w:rPr>
                            </w:pPr>
                            <w:r w:rsidRPr="008134EA">
                              <w:rPr>
                                <w:b/>
                                <w:i w:val="0"/>
                                <w:sz w:val="12"/>
                                <w:szCs w:val="12"/>
                              </w:rPr>
                              <w:t>Scannen für AGB</w:t>
                            </w:r>
                          </w:p>
                          <w:p w14:paraId="1E8A61D2" w14:textId="77777777" w:rsidR="00F077F5" w:rsidRDefault="00F077F5" w:rsidP="00F077F5"/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3F362D" id="_x0000_t202" coordsize="21600,21600" o:spt="202" path="m,l,21600r21600,l21600,xe">
                <v:stroke joinstyle="miter"/>
                <v:path gradientshapeok="t" o:connecttype="rect"/>
              </v:shapetype>
              <v:shape id="Textfeld 3" o:spid="_x0000_s1026" type="#_x0000_t202" style="position:absolute;margin-left:456.2pt;margin-top:8.7pt;width:53.25pt;height:13.4pt;rotation:-9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" stroked="f">
                <v:textbox inset="0,0,0,0">
                  <w:txbxContent>
                    <w:p w14:paraId="75E2F2D2" w14:textId="77777777" w:rsidR="00F077F5" w:rsidRPr="008134EA" w:rsidRDefault="00F077F5" w:rsidP="00F077F5">
                      <w:pPr>
                        <w:pStyle w:val="Beschriftung"/>
                        <w:rPr>
                          <w:b/>
                          <w:i w:val="0"/>
                          <w:noProof/>
                          <w:sz w:val="12"/>
                          <w:szCs w:val="12"/>
                        </w:rPr>
                      </w:pPr>
                      <w:r w:rsidRPr="008134EA">
                        <w:rPr>
                          <w:b/>
                          <w:i w:val="0"/>
                          <w:sz w:val="12"/>
                          <w:szCs w:val="12"/>
                        </w:rPr>
                        <w:t>Scannen für AGB</w:t>
                      </w:r>
                    </w:p>
                    <w:p w14:paraId="1E8A61D2" w14:textId="77777777" w:rsidR="00F077F5" w:rsidRDefault="00F077F5" w:rsidP="00F077F5"/>
                  </w:txbxContent>
                </v:textbox>
              </v:shape>
            </w:pict>
          </mc:Fallback>
        </mc:AlternateContent>
      </w:r>
      <w:r w:rsidRPr="009013D1">
        <w:rPr>
          <w:rFonts w:eastAsia="Yu Gothic UI Semibold" w:cs="Calibri"/>
          <w:b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D581DB2" wp14:editId="4878083C">
                <wp:simplePos x="0" y="0"/>
                <wp:positionH relativeFrom="column">
                  <wp:posOffset>3354070</wp:posOffset>
                </wp:positionH>
                <wp:positionV relativeFrom="paragraph">
                  <wp:posOffset>56552</wp:posOffset>
                </wp:positionV>
                <wp:extent cx="2360930" cy="1404620"/>
                <wp:effectExtent l="0" t="0" r="0" b="5715"/>
                <wp:wrapNone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D76EC2" w14:textId="77777777" w:rsidR="00F077F5" w:rsidRDefault="00F077F5" w:rsidP="00F077F5">
                            <w:r>
                              <w:t>i. V. gez. Soddemann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D581DB2" id="Textfeld 2" o:spid="_x0000_s1027" type="#_x0000_t202" style="position:absolute;margin-left:264.1pt;margin-top:4.45pt;width:185.9pt;height:110.6pt;z-index:251661312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" filled="f" stroked="f">
                <v:textbox style="mso-fit-shape-to-text:t">
                  <w:txbxContent>
                    <w:p w14:paraId="3DD76EC2" w14:textId="77777777" w:rsidR="00F077F5" w:rsidRDefault="00F077F5" w:rsidP="00F077F5">
                      <w:r>
                        <w:t>i. V. gez. Soddemann</w:t>
                      </w:r>
                    </w:p>
                  </w:txbxContent>
                </v:textbox>
              </v:shape>
            </w:pict>
          </mc:Fallback>
        </mc:AlternateContent>
      </w:r>
    </w:p>
    <w:p w14:paraId="351B003C" w14:textId="77777777" w:rsidR="00F077F5" w:rsidRPr="00583C93" w:rsidRDefault="00F077F5" w:rsidP="00F077F5">
      <w:pPr>
        <w:tabs>
          <w:tab w:val="left" w:pos="5103"/>
        </w:tabs>
        <w:spacing w:after="0" w:line="240" w:lineRule="auto"/>
        <w:rPr>
          <w:rFonts w:eastAsia="Yu Gothic UI Semibold"/>
          <w:sz w:val="24"/>
          <w:szCs w:val="24"/>
        </w:rPr>
      </w:pPr>
      <w:r w:rsidRPr="00583C93">
        <w:rPr>
          <w:rFonts w:eastAsia="Yu Gothic UI Semibold"/>
          <w:sz w:val="24"/>
          <w:szCs w:val="24"/>
        </w:rPr>
        <w:t>Hagen, _________________ (Datum)</w:t>
      </w:r>
      <w:r>
        <w:rPr>
          <w:rFonts w:eastAsia="Yu Gothic UI Semibold"/>
          <w:sz w:val="24"/>
          <w:szCs w:val="24"/>
        </w:rPr>
        <w:tab/>
      </w:r>
      <w:r w:rsidRPr="00583C93">
        <w:rPr>
          <w:rFonts w:eastAsia="Yu Gothic UI Semibold"/>
          <w:sz w:val="24"/>
          <w:szCs w:val="24"/>
        </w:rPr>
        <w:t>________________________________</w:t>
      </w:r>
    </w:p>
    <w:p w14:paraId="67E4CAF9" w14:textId="77777777" w:rsidR="00F077F5" w:rsidRPr="00583C93" w:rsidRDefault="00F077F5" w:rsidP="00F077F5">
      <w:pPr>
        <w:tabs>
          <w:tab w:val="left" w:pos="5103"/>
        </w:tabs>
        <w:spacing w:after="360" w:line="160" w:lineRule="atLeast"/>
        <w:rPr>
          <w:rFonts w:eastAsia="Yu Gothic UI Semibold"/>
          <w:sz w:val="18"/>
          <w:szCs w:val="18"/>
        </w:rPr>
      </w:pPr>
      <w:r>
        <w:rPr>
          <w:rFonts w:eastAsia="Times New Roman"/>
          <w:noProof/>
        </w:rPr>
        <w:drawing>
          <wp:anchor distT="0" distB="0" distL="114300" distR="114300" simplePos="0" relativeHeight="251660288" behindDoc="1" locked="0" layoutInCell="1" allowOverlap="1" wp14:anchorId="3FE0C614" wp14:editId="2D1BD6C4">
            <wp:simplePos x="0" y="0"/>
            <wp:positionH relativeFrom="column">
              <wp:posOffset>4008755</wp:posOffset>
            </wp:positionH>
            <wp:positionV relativeFrom="paragraph">
              <wp:posOffset>55282</wp:posOffset>
            </wp:positionV>
            <wp:extent cx="955675" cy="513080"/>
            <wp:effectExtent l="0" t="0" r="0" b="1270"/>
            <wp:wrapNone/>
            <wp:docPr id="4" name="Grafik 4" descr="cid:63972f85-2793-462d-80c6-d4146b00d3c9@stadt-hagen.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63972f85-2793-462d-80c6-d4146b00d3c9@stadt-hagen.de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r:link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636" t="4220" r="18521" b="21639"/>
                    <a:stretch/>
                  </pic:blipFill>
                  <pic:spPr bwMode="auto">
                    <a:xfrm>
                      <a:off x="0" y="0"/>
                      <a:ext cx="955675" cy="513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83C93">
        <w:rPr>
          <w:rFonts w:eastAsia="Yu Gothic UI Semibold"/>
          <w:sz w:val="16"/>
          <w:szCs w:val="16"/>
        </w:rPr>
        <w:tab/>
      </w:r>
      <w:r w:rsidRPr="00583C93">
        <w:rPr>
          <w:rFonts w:eastAsia="Yu Gothic UI Semibold"/>
          <w:sz w:val="18"/>
          <w:szCs w:val="18"/>
        </w:rPr>
        <w:t>Unterschrift für die Stadt Hagen</w:t>
      </w:r>
    </w:p>
    <w:p w14:paraId="4F4B8FBE" w14:textId="77777777" w:rsidR="00F077F5" w:rsidRPr="00583C93" w:rsidRDefault="00F077F5" w:rsidP="00F077F5">
      <w:pPr>
        <w:tabs>
          <w:tab w:val="left" w:pos="5103"/>
        </w:tabs>
        <w:spacing w:after="0" w:line="240" w:lineRule="auto"/>
        <w:rPr>
          <w:rFonts w:eastAsia="Yu Gothic UI Semibold"/>
          <w:sz w:val="24"/>
          <w:szCs w:val="24"/>
        </w:rPr>
      </w:pPr>
      <w:r w:rsidRPr="00583C93">
        <w:rPr>
          <w:rFonts w:eastAsia="Yu Gothic UI Semibold"/>
          <w:sz w:val="24"/>
          <w:szCs w:val="24"/>
        </w:rPr>
        <w:t>_________________________________</w:t>
      </w:r>
      <w:r w:rsidRPr="00583C93">
        <w:rPr>
          <w:rFonts w:eastAsia="Yu Gothic UI Semibold"/>
          <w:sz w:val="24"/>
          <w:szCs w:val="24"/>
        </w:rPr>
        <w:tab/>
        <w:t>________________________________</w:t>
      </w:r>
      <w:r>
        <w:rPr>
          <w:rFonts w:eastAsia="Yu Gothic UI Semibold"/>
          <w:sz w:val="24"/>
          <w:szCs w:val="24"/>
        </w:rPr>
        <w:t>_</w:t>
      </w:r>
    </w:p>
    <w:p w14:paraId="20D64B56" w14:textId="77777777" w:rsidR="00F077F5" w:rsidRPr="00583C93" w:rsidRDefault="00F077F5" w:rsidP="00F077F5">
      <w:pPr>
        <w:tabs>
          <w:tab w:val="left" w:pos="5103"/>
          <w:tab w:val="left" w:pos="6747"/>
        </w:tabs>
        <w:spacing w:after="0" w:line="160" w:lineRule="atLeast"/>
        <w:rPr>
          <w:rFonts w:eastAsia="Yu Gothic UI Semibold"/>
          <w:sz w:val="18"/>
          <w:szCs w:val="18"/>
        </w:rPr>
      </w:pPr>
      <w:r w:rsidRPr="00583C93">
        <w:rPr>
          <w:rFonts w:eastAsia="Yu Gothic UI Semibold"/>
          <w:sz w:val="18"/>
          <w:szCs w:val="18"/>
        </w:rPr>
        <w:t>Unterschrift für die Schule</w:t>
      </w:r>
      <w:r w:rsidRPr="00583C93">
        <w:rPr>
          <w:rFonts w:eastAsia="Yu Gothic UI Semibold"/>
          <w:sz w:val="16"/>
          <w:szCs w:val="16"/>
        </w:rPr>
        <w:tab/>
      </w:r>
      <w:r>
        <w:rPr>
          <w:rFonts w:eastAsia="Yu Gothic UI Semibold"/>
          <w:sz w:val="16"/>
          <w:szCs w:val="16"/>
        </w:rPr>
        <w:t>für die Richtigkeit</w:t>
      </w:r>
      <w:r>
        <w:rPr>
          <w:rFonts w:eastAsia="Yu Gothic UI Semibold"/>
          <w:sz w:val="16"/>
          <w:szCs w:val="16"/>
        </w:rPr>
        <w:tab/>
        <w:t>Schneider</w:t>
      </w:r>
    </w:p>
    <w:p w14:paraId="5814D784" w14:textId="77777777" w:rsidR="00F077F5" w:rsidRPr="00583C93" w:rsidRDefault="00F077F5" w:rsidP="00F077F5">
      <w:pPr>
        <w:spacing w:before="120" w:after="0"/>
        <w:rPr>
          <w:rFonts w:eastAsia="Yu Gothic UI Semibold"/>
          <w:sz w:val="24"/>
          <w:szCs w:val="24"/>
        </w:rPr>
      </w:pPr>
    </w:p>
    <w:p w14:paraId="329CC26A" w14:textId="77777777" w:rsidR="00F077F5" w:rsidRPr="00583C93" w:rsidRDefault="00F077F5" w:rsidP="00F077F5">
      <w:pPr>
        <w:tabs>
          <w:tab w:val="left" w:pos="5103"/>
        </w:tabs>
        <w:spacing w:after="0" w:line="240" w:lineRule="auto"/>
        <w:rPr>
          <w:rFonts w:eastAsia="Yu Gothic UI Semibold"/>
          <w:sz w:val="24"/>
          <w:szCs w:val="24"/>
        </w:rPr>
      </w:pPr>
      <w:r w:rsidRPr="00583C93">
        <w:rPr>
          <w:rFonts w:eastAsia="Yu Gothic UI Semibold"/>
          <w:sz w:val="24"/>
          <w:szCs w:val="24"/>
        </w:rPr>
        <w:t>_________________________________</w:t>
      </w:r>
      <w:r w:rsidRPr="00583C93">
        <w:rPr>
          <w:rFonts w:eastAsia="Yu Gothic UI Semibold"/>
          <w:sz w:val="24"/>
          <w:szCs w:val="24"/>
        </w:rPr>
        <w:tab/>
        <w:t>________________________________</w:t>
      </w:r>
      <w:r>
        <w:rPr>
          <w:rFonts w:eastAsia="Yu Gothic UI Semibold"/>
          <w:sz w:val="24"/>
          <w:szCs w:val="24"/>
        </w:rPr>
        <w:t>_</w:t>
      </w:r>
    </w:p>
    <w:p w14:paraId="42DB1FB8" w14:textId="77777777" w:rsidR="00F077F5" w:rsidRPr="00BC6041" w:rsidRDefault="00F077F5" w:rsidP="00F077F5">
      <w:pPr>
        <w:tabs>
          <w:tab w:val="left" w:pos="5103"/>
        </w:tabs>
        <w:spacing w:after="0" w:line="160" w:lineRule="atLeast"/>
        <w:rPr>
          <w:rFonts w:eastAsia="Yu Gothic UI Semibold"/>
          <w:sz w:val="18"/>
          <w:szCs w:val="18"/>
        </w:rPr>
      </w:pPr>
      <w:r w:rsidRPr="00583C93">
        <w:rPr>
          <w:rFonts w:eastAsia="Yu Gothic UI Semibold"/>
          <w:sz w:val="18"/>
          <w:szCs w:val="18"/>
        </w:rPr>
        <w:t>Unterschrift Schüler/in</w:t>
      </w:r>
      <w:r w:rsidRPr="00583C93">
        <w:rPr>
          <w:rFonts w:eastAsia="Yu Gothic UI Semibold"/>
          <w:sz w:val="16"/>
          <w:szCs w:val="16"/>
        </w:rPr>
        <w:tab/>
      </w:r>
      <w:r w:rsidRPr="00583C93">
        <w:rPr>
          <w:rFonts w:eastAsia="Yu Gothic UI Semibold"/>
          <w:sz w:val="18"/>
          <w:szCs w:val="18"/>
        </w:rPr>
        <w:t>Unterschrift 1. Sorgeber</w:t>
      </w:r>
      <w:r>
        <w:rPr>
          <w:rFonts w:eastAsia="Yu Gothic UI Semibold"/>
          <w:sz w:val="18"/>
          <w:szCs w:val="18"/>
        </w:rPr>
        <w:t>e</w:t>
      </w:r>
      <w:r w:rsidRPr="00583C93">
        <w:rPr>
          <w:rFonts w:eastAsia="Yu Gothic UI Semibold"/>
          <w:sz w:val="18"/>
          <w:szCs w:val="18"/>
        </w:rPr>
        <w:t>chtigte/r, 2. Sorgeber</w:t>
      </w:r>
      <w:r>
        <w:rPr>
          <w:rFonts w:eastAsia="Yu Gothic UI Semibold"/>
          <w:sz w:val="18"/>
          <w:szCs w:val="18"/>
        </w:rPr>
        <w:t>e</w:t>
      </w:r>
      <w:r w:rsidRPr="00583C93">
        <w:rPr>
          <w:rFonts w:eastAsia="Yu Gothic UI Semibold"/>
          <w:sz w:val="18"/>
          <w:szCs w:val="18"/>
        </w:rPr>
        <w:t>chtigte/r</w:t>
      </w:r>
    </w:p>
    <w:p w14:paraId="0CA088BD" w14:textId="28559286" w:rsidR="00BC6041" w:rsidRPr="00BC6041" w:rsidRDefault="00BC6041" w:rsidP="0052429C">
      <w:pPr>
        <w:spacing w:after="0" w:line="20" w:lineRule="exact"/>
        <w:jc w:val="both"/>
        <w:rPr>
          <w:rFonts w:eastAsia="Yu Gothic UI Semibold"/>
          <w:sz w:val="18"/>
          <w:szCs w:val="18"/>
        </w:rPr>
      </w:pPr>
    </w:p>
    <w:sectPr w:rsidR="00BC6041" w:rsidRPr="00BC6041" w:rsidSect="0062672D">
      <w:headerReference w:type="default" r:id="rId12"/>
      <w:footerReference w:type="default" r:id="rId13"/>
      <w:pgSz w:w="11906" w:h="16838"/>
      <w:pgMar w:top="1236" w:right="1134" w:bottom="426" w:left="1134" w:header="709" w:footer="1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2D3439" w14:textId="77777777" w:rsidR="00F077F5" w:rsidRDefault="00F077F5" w:rsidP="008E4D6A">
      <w:pPr>
        <w:spacing w:after="0" w:line="240" w:lineRule="auto"/>
      </w:pPr>
      <w:r>
        <w:separator/>
      </w:r>
    </w:p>
  </w:endnote>
  <w:endnote w:type="continuationSeparator" w:id="0">
    <w:p w14:paraId="05A14B8E" w14:textId="77777777" w:rsidR="00F077F5" w:rsidRDefault="00F077F5" w:rsidP="008E4D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UI Semibold">
    <w:panose1 w:val="020B0700000000000000"/>
    <w:charset w:val="80"/>
    <w:family w:val="swiss"/>
    <w:pitch w:val="variable"/>
    <w:sig w:usb0="E00002FF" w:usb1="2AC7FDFF" w:usb2="00000016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86958" w14:textId="44AE8306" w:rsidR="0062672D" w:rsidRPr="0052429C" w:rsidRDefault="0062672D" w:rsidP="0062672D">
    <w:pPr>
      <w:pStyle w:val="Fuzeile"/>
      <w:jc w:val="right"/>
      <w:rPr>
        <w:sz w:val="16"/>
        <w:szCs w:val="16"/>
      </w:rPr>
    </w:pPr>
    <w:r w:rsidRPr="0052429C">
      <w:rPr>
        <w:sz w:val="16"/>
        <w:szCs w:val="16"/>
      </w:rPr>
      <w:t xml:space="preserve">Stand </w:t>
    </w:r>
    <w:r w:rsidR="00F077F5" w:rsidRPr="0052429C">
      <w:rPr>
        <w:sz w:val="16"/>
        <w:szCs w:val="16"/>
      </w:rPr>
      <w:t>10</w:t>
    </w:r>
    <w:r w:rsidRPr="0052429C">
      <w:rPr>
        <w:sz w:val="16"/>
        <w:szCs w:val="16"/>
      </w:rPr>
      <w:t>.</w:t>
    </w:r>
    <w:r w:rsidR="00F077F5" w:rsidRPr="0052429C">
      <w:rPr>
        <w:sz w:val="16"/>
        <w:szCs w:val="16"/>
      </w:rPr>
      <w:t>06</w:t>
    </w:r>
    <w:r w:rsidRPr="0052429C">
      <w:rPr>
        <w:sz w:val="16"/>
        <w:szCs w:val="16"/>
      </w:rPr>
      <w:t>.202</w:t>
    </w:r>
    <w:r w:rsidR="00CC4F5F" w:rsidRPr="0052429C">
      <w:rPr>
        <w:sz w:val="16"/>
        <w:szCs w:val="16"/>
      </w:rPr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38E042" w14:textId="77777777" w:rsidR="00F077F5" w:rsidRDefault="00F077F5" w:rsidP="008E4D6A">
      <w:pPr>
        <w:spacing w:after="0" w:line="240" w:lineRule="auto"/>
      </w:pPr>
      <w:r>
        <w:separator/>
      </w:r>
    </w:p>
  </w:footnote>
  <w:footnote w:type="continuationSeparator" w:id="0">
    <w:p w14:paraId="35456F72" w14:textId="77777777" w:rsidR="00F077F5" w:rsidRDefault="00F077F5" w:rsidP="008E4D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4D423D" w14:textId="77777777" w:rsidR="00DA694D" w:rsidRPr="00E53A6E" w:rsidRDefault="006A482F" w:rsidP="006A482F">
    <w:pPr>
      <w:spacing w:after="0" w:line="240" w:lineRule="auto"/>
      <w:rPr>
        <w:sz w:val="32"/>
        <w:szCs w:val="32"/>
      </w:rPr>
    </w:pPr>
    <w:r w:rsidRPr="00E53A6E">
      <w:rPr>
        <w:noProof/>
        <w:sz w:val="32"/>
        <w:szCs w:val="32"/>
      </w:rPr>
      <w:drawing>
        <wp:anchor distT="0" distB="0" distL="114300" distR="114300" simplePos="0" relativeHeight="251659264" behindDoc="0" locked="0" layoutInCell="1" allowOverlap="1" wp14:anchorId="49A80CBC" wp14:editId="4EFD6BBA">
          <wp:simplePos x="0" y="0"/>
          <wp:positionH relativeFrom="column">
            <wp:posOffset>4411345</wp:posOffset>
          </wp:positionH>
          <wp:positionV relativeFrom="paragraph">
            <wp:posOffset>-144557</wp:posOffset>
          </wp:positionV>
          <wp:extent cx="1965651" cy="624840"/>
          <wp:effectExtent l="0" t="0" r="0" b="3810"/>
          <wp:wrapNone/>
          <wp:docPr id="9" name="Grafik 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Grafik 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65651" cy="6248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53A6E">
      <w:rPr>
        <w:rFonts w:ascii="Calibri" w:eastAsia="Yu Gothic UI Semibold" w:hAnsi="Calibri" w:cs="Calibri"/>
        <w:b/>
        <w:sz w:val="32"/>
        <w:szCs w:val="32"/>
      </w:rPr>
      <w:t>Leihvertrag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077191"/>
    <w:multiLevelType w:val="hybridMultilevel"/>
    <w:tmpl w:val="B48271C0"/>
    <w:lvl w:ilvl="0" w:tplc="964C5F98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9F42B2"/>
    <w:multiLevelType w:val="hybridMultilevel"/>
    <w:tmpl w:val="387EA79A"/>
    <w:lvl w:ilvl="0" w:tplc="0407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19312B74"/>
    <w:multiLevelType w:val="hybridMultilevel"/>
    <w:tmpl w:val="B8A2985C"/>
    <w:lvl w:ilvl="0" w:tplc="D562CAE2">
      <w:numFmt w:val="bullet"/>
      <w:lvlText w:val=""/>
      <w:lvlJc w:val="left"/>
      <w:pPr>
        <w:ind w:left="720" w:hanging="360"/>
      </w:pPr>
      <w:rPr>
        <w:rFonts w:ascii="Wingdings" w:eastAsiaTheme="minorHAnsi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806ACD"/>
    <w:multiLevelType w:val="hybridMultilevel"/>
    <w:tmpl w:val="6CB28372"/>
    <w:lvl w:ilvl="0" w:tplc="992CB604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8F2660F"/>
    <w:multiLevelType w:val="hybridMultilevel"/>
    <w:tmpl w:val="202CBF0C"/>
    <w:lvl w:ilvl="0" w:tplc="964C5F98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087CD8"/>
    <w:multiLevelType w:val="hybridMultilevel"/>
    <w:tmpl w:val="7E169EFE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70282908">
    <w:abstractNumId w:val="2"/>
  </w:num>
  <w:num w:numId="2" w16cid:durableId="633366305">
    <w:abstractNumId w:val="5"/>
  </w:num>
  <w:num w:numId="3" w16cid:durableId="92215829">
    <w:abstractNumId w:val="4"/>
  </w:num>
  <w:num w:numId="4" w16cid:durableId="1731269392">
    <w:abstractNumId w:val="0"/>
  </w:num>
  <w:num w:numId="5" w16cid:durableId="1990940894">
    <w:abstractNumId w:val="3"/>
  </w:num>
  <w:num w:numId="6" w16cid:durableId="13362246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ocumentProtection w:edit="forms" w:enforcement="1" w:cryptProviderType="rsaAES" w:cryptAlgorithmClass="hash" w:cryptAlgorithmType="typeAny" w:cryptAlgorithmSid="14" w:cryptSpinCount="100000" w:hash="L76dV8S7wsmpn0qQXXb1VZVPK81DN0/1ZNl+WcyrSCO1YbBv9055ffuX7E/2shhkje1w7eLmbUgdvpmNmITHAw==" w:salt="u/s7fKqdZuRo5ebyoRZ0Ew=="/>
  <w:defaultTabStop w:val="709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77F5"/>
    <w:rsid w:val="00005B6A"/>
    <w:rsid w:val="000071FB"/>
    <w:rsid w:val="0003799B"/>
    <w:rsid w:val="00050528"/>
    <w:rsid w:val="00050D8F"/>
    <w:rsid w:val="0005356E"/>
    <w:rsid w:val="000542EB"/>
    <w:rsid w:val="000940D7"/>
    <w:rsid w:val="00095109"/>
    <w:rsid w:val="000C74D7"/>
    <w:rsid w:val="000D6E32"/>
    <w:rsid w:val="00100689"/>
    <w:rsid w:val="00115B05"/>
    <w:rsid w:val="00127E94"/>
    <w:rsid w:val="0013185C"/>
    <w:rsid w:val="00136025"/>
    <w:rsid w:val="001451E4"/>
    <w:rsid w:val="001557E1"/>
    <w:rsid w:val="00156672"/>
    <w:rsid w:val="00160F8A"/>
    <w:rsid w:val="00161C26"/>
    <w:rsid w:val="00162914"/>
    <w:rsid w:val="0018178A"/>
    <w:rsid w:val="00181920"/>
    <w:rsid w:val="001A26AE"/>
    <w:rsid w:val="001B46E0"/>
    <w:rsid w:val="001B4E4F"/>
    <w:rsid w:val="001D6CB3"/>
    <w:rsid w:val="001D7AE0"/>
    <w:rsid w:val="001D7C95"/>
    <w:rsid w:val="001E5358"/>
    <w:rsid w:val="001F2D8E"/>
    <w:rsid w:val="00212C18"/>
    <w:rsid w:val="00221C26"/>
    <w:rsid w:val="00243467"/>
    <w:rsid w:val="00255166"/>
    <w:rsid w:val="002600D9"/>
    <w:rsid w:val="0027014C"/>
    <w:rsid w:val="00281205"/>
    <w:rsid w:val="00293744"/>
    <w:rsid w:val="002A1139"/>
    <w:rsid w:val="002C116B"/>
    <w:rsid w:val="002D057E"/>
    <w:rsid w:val="002D5838"/>
    <w:rsid w:val="002E4C92"/>
    <w:rsid w:val="00306CAF"/>
    <w:rsid w:val="003226DD"/>
    <w:rsid w:val="00327E2C"/>
    <w:rsid w:val="00336306"/>
    <w:rsid w:val="00340433"/>
    <w:rsid w:val="003609DF"/>
    <w:rsid w:val="00371B82"/>
    <w:rsid w:val="00384411"/>
    <w:rsid w:val="00394830"/>
    <w:rsid w:val="003C3076"/>
    <w:rsid w:val="003C3CA2"/>
    <w:rsid w:val="003C7435"/>
    <w:rsid w:val="003D258B"/>
    <w:rsid w:val="003E277C"/>
    <w:rsid w:val="003F0B30"/>
    <w:rsid w:val="004207DA"/>
    <w:rsid w:val="00433CE5"/>
    <w:rsid w:val="00472552"/>
    <w:rsid w:val="004771AF"/>
    <w:rsid w:val="00477259"/>
    <w:rsid w:val="00480DC6"/>
    <w:rsid w:val="00482A47"/>
    <w:rsid w:val="00492E70"/>
    <w:rsid w:val="004968DF"/>
    <w:rsid w:val="00497638"/>
    <w:rsid w:val="004A158A"/>
    <w:rsid w:val="004A65C0"/>
    <w:rsid w:val="004C7E3E"/>
    <w:rsid w:val="004D4993"/>
    <w:rsid w:val="00505D02"/>
    <w:rsid w:val="0052429C"/>
    <w:rsid w:val="00536D96"/>
    <w:rsid w:val="00540FB9"/>
    <w:rsid w:val="0055047F"/>
    <w:rsid w:val="00556916"/>
    <w:rsid w:val="00566D09"/>
    <w:rsid w:val="00573F7A"/>
    <w:rsid w:val="00583C93"/>
    <w:rsid w:val="005844B8"/>
    <w:rsid w:val="00584ED4"/>
    <w:rsid w:val="00593ADC"/>
    <w:rsid w:val="005C02B9"/>
    <w:rsid w:val="005C2CA1"/>
    <w:rsid w:val="005C3E72"/>
    <w:rsid w:val="005F6523"/>
    <w:rsid w:val="00610F57"/>
    <w:rsid w:val="00613695"/>
    <w:rsid w:val="0061509F"/>
    <w:rsid w:val="0062672D"/>
    <w:rsid w:val="00627EE8"/>
    <w:rsid w:val="0063282A"/>
    <w:rsid w:val="006359EE"/>
    <w:rsid w:val="0064508E"/>
    <w:rsid w:val="00663FAE"/>
    <w:rsid w:val="00672654"/>
    <w:rsid w:val="00687467"/>
    <w:rsid w:val="00695CDE"/>
    <w:rsid w:val="006A4519"/>
    <w:rsid w:val="006A482F"/>
    <w:rsid w:val="006B77D7"/>
    <w:rsid w:val="006D64F6"/>
    <w:rsid w:val="006F145F"/>
    <w:rsid w:val="006F21FA"/>
    <w:rsid w:val="006F6E1A"/>
    <w:rsid w:val="00701ED4"/>
    <w:rsid w:val="00705E43"/>
    <w:rsid w:val="00720B73"/>
    <w:rsid w:val="00736C2F"/>
    <w:rsid w:val="00742BBC"/>
    <w:rsid w:val="00746576"/>
    <w:rsid w:val="00762137"/>
    <w:rsid w:val="00764A10"/>
    <w:rsid w:val="007739D9"/>
    <w:rsid w:val="00780008"/>
    <w:rsid w:val="007818F4"/>
    <w:rsid w:val="007A4E46"/>
    <w:rsid w:val="007A59E2"/>
    <w:rsid w:val="007D5A3A"/>
    <w:rsid w:val="008134EA"/>
    <w:rsid w:val="00837961"/>
    <w:rsid w:val="00846B0A"/>
    <w:rsid w:val="008633AF"/>
    <w:rsid w:val="008851AE"/>
    <w:rsid w:val="00890002"/>
    <w:rsid w:val="008A1DF8"/>
    <w:rsid w:val="008B3001"/>
    <w:rsid w:val="008E4D6A"/>
    <w:rsid w:val="009013D1"/>
    <w:rsid w:val="00911AC4"/>
    <w:rsid w:val="0091357E"/>
    <w:rsid w:val="00923EB8"/>
    <w:rsid w:val="009327C1"/>
    <w:rsid w:val="009347E8"/>
    <w:rsid w:val="00950B8A"/>
    <w:rsid w:val="00956F19"/>
    <w:rsid w:val="009601D4"/>
    <w:rsid w:val="009607F2"/>
    <w:rsid w:val="00974410"/>
    <w:rsid w:val="009D2EC4"/>
    <w:rsid w:val="009F4D25"/>
    <w:rsid w:val="00A11B00"/>
    <w:rsid w:val="00A60536"/>
    <w:rsid w:val="00A81DF0"/>
    <w:rsid w:val="00A83A0F"/>
    <w:rsid w:val="00A90072"/>
    <w:rsid w:val="00A92A9D"/>
    <w:rsid w:val="00AA1370"/>
    <w:rsid w:val="00AA1D58"/>
    <w:rsid w:val="00AB6BF0"/>
    <w:rsid w:val="00AC78A2"/>
    <w:rsid w:val="00AE4532"/>
    <w:rsid w:val="00AE7B4A"/>
    <w:rsid w:val="00B22A26"/>
    <w:rsid w:val="00B25ED3"/>
    <w:rsid w:val="00B304CC"/>
    <w:rsid w:val="00B475BE"/>
    <w:rsid w:val="00B55530"/>
    <w:rsid w:val="00B60FA6"/>
    <w:rsid w:val="00B9711A"/>
    <w:rsid w:val="00B9785A"/>
    <w:rsid w:val="00BB103A"/>
    <w:rsid w:val="00BB6FDF"/>
    <w:rsid w:val="00BC17FA"/>
    <w:rsid w:val="00BC6041"/>
    <w:rsid w:val="00BE6FDD"/>
    <w:rsid w:val="00BF158E"/>
    <w:rsid w:val="00C15274"/>
    <w:rsid w:val="00C20C6A"/>
    <w:rsid w:val="00C27F36"/>
    <w:rsid w:val="00C400ED"/>
    <w:rsid w:val="00C60BFC"/>
    <w:rsid w:val="00C62520"/>
    <w:rsid w:val="00C8032C"/>
    <w:rsid w:val="00C81E03"/>
    <w:rsid w:val="00C8575E"/>
    <w:rsid w:val="00C85B5F"/>
    <w:rsid w:val="00C94539"/>
    <w:rsid w:val="00CB2D3D"/>
    <w:rsid w:val="00CC16E3"/>
    <w:rsid w:val="00CC4F5F"/>
    <w:rsid w:val="00CC70BD"/>
    <w:rsid w:val="00CD1078"/>
    <w:rsid w:val="00CD31FA"/>
    <w:rsid w:val="00CF0EDD"/>
    <w:rsid w:val="00D16EAC"/>
    <w:rsid w:val="00D336C2"/>
    <w:rsid w:val="00D3616F"/>
    <w:rsid w:val="00D42E27"/>
    <w:rsid w:val="00D43566"/>
    <w:rsid w:val="00D54B60"/>
    <w:rsid w:val="00D606E0"/>
    <w:rsid w:val="00D60798"/>
    <w:rsid w:val="00D60E2B"/>
    <w:rsid w:val="00D64D8F"/>
    <w:rsid w:val="00D75C16"/>
    <w:rsid w:val="00DA694D"/>
    <w:rsid w:val="00DB2E9B"/>
    <w:rsid w:val="00DB41AD"/>
    <w:rsid w:val="00DB6048"/>
    <w:rsid w:val="00DC06E4"/>
    <w:rsid w:val="00DC0EFF"/>
    <w:rsid w:val="00DC6885"/>
    <w:rsid w:val="00DE2622"/>
    <w:rsid w:val="00DF1A3C"/>
    <w:rsid w:val="00DF5E92"/>
    <w:rsid w:val="00E045B5"/>
    <w:rsid w:val="00E0496F"/>
    <w:rsid w:val="00E153DB"/>
    <w:rsid w:val="00E16907"/>
    <w:rsid w:val="00E45072"/>
    <w:rsid w:val="00E53A6E"/>
    <w:rsid w:val="00E73E7D"/>
    <w:rsid w:val="00E74F04"/>
    <w:rsid w:val="00E919F9"/>
    <w:rsid w:val="00E923F8"/>
    <w:rsid w:val="00E946B4"/>
    <w:rsid w:val="00E95EBF"/>
    <w:rsid w:val="00E966A3"/>
    <w:rsid w:val="00EA11F0"/>
    <w:rsid w:val="00EA4589"/>
    <w:rsid w:val="00ED669A"/>
    <w:rsid w:val="00EE75E3"/>
    <w:rsid w:val="00F02CF5"/>
    <w:rsid w:val="00F06934"/>
    <w:rsid w:val="00F073D1"/>
    <w:rsid w:val="00F077F5"/>
    <w:rsid w:val="00F10183"/>
    <w:rsid w:val="00F1238B"/>
    <w:rsid w:val="00F14C87"/>
    <w:rsid w:val="00F322D0"/>
    <w:rsid w:val="00F3427C"/>
    <w:rsid w:val="00F34455"/>
    <w:rsid w:val="00F35990"/>
    <w:rsid w:val="00F502DD"/>
    <w:rsid w:val="00F6520A"/>
    <w:rsid w:val="00F712DA"/>
    <w:rsid w:val="00F83A93"/>
    <w:rsid w:val="00F9249C"/>
    <w:rsid w:val="00F977F4"/>
    <w:rsid w:val="00FC041C"/>
    <w:rsid w:val="00FC5547"/>
    <w:rsid w:val="00FD1161"/>
    <w:rsid w:val="00FE5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6FF2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CC70BD"/>
    <w:rPr>
      <w:rFonts w:ascii="Arial" w:hAnsi="Arial" w:cs="Arial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2E4C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404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340433"/>
    <w:rPr>
      <w:rFonts w:ascii="Segoe UI" w:hAnsi="Segoe UI" w:cs="Segoe UI"/>
      <w:sz w:val="18"/>
      <w:szCs w:val="18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BC17FA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BC17FA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BC17FA"/>
    <w:rPr>
      <w:rFonts w:ascii="Arial" w:hAnsi="Arial" w:cs="Arial"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BC17FA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BC17FA"/>
    <w:rPr>
      <w:rFonts w:ascii="Arial" w:hAnsi="Arial" w:cs="Arial"/>
      <w:b/>
      <w:bCs/>
      <w:sz w:val="20"/>
      <w:szCs w:val="20"/>
    </w:rPr>
  </w:style>
  <w:style w:type="character" w:styleId="Hervorhebung">
    <w:name w:val="Emphasis"/>
    <w:basedOn w:val="Absatz-Standardschriftart"/>
    <w:uiPriority w:val="20"/>
    <w:qFormat/>
    <w:rsid w:val="00F1238B"/>
    <w:rPr>
      <w:i/>
      <w:iCs/>
    </w:rPr>
  </w:style>
  <w:style w:type="paragraph" w:styleId="Kopfzeile">
    <w:name w:val="header"/>
    <w:basedOn w:val="Standard"/>
    <w:link w:val="KopfzeileZchn"/>
    <w:uiPriority w:val="99"/>
    <w:unhideWhenUsed/>
    <w:rsid w:val="008E4D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8E4D6A"/>
    <w:rPr>
      <w:rFonts w:ascii="Arial" w:hAnsi="Arial" w:cs="Arial"/>
    </w:rPr>
  </w:style>
  <w:style w:type="paragraph" w:styleId="Fuzeile">
    <w:name w:val="footer"/>
    <w:basedOn w:val="Standard"/>
    <w:link w:val="FuzeileZchn"/>
    <w:uiPriority w:val="99"/>
    <w:unhideWhenUsed/>
    <w:rsid w:val="008E4D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8E4D6A"/>
    <w:rPr>
      <w:rFonts w:ascii="Arial" w:hAnsi="Arial" w:cs="Arial"/>
    </w:rPr>
  </w:style>
  <w:style w:type="paragraph" w:customStyle="1" w:styleId="Default">
    <w:name w:val="Default"/>
    <w:rsid w:val="00CC16E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SP278603">
    <w:name w:val="SP278603"/>
    <w:basedOn w:val="Default"/>
    <w:next w:val="Default"/>
    <w:uiPriority w:val="99"/>
    <w:rsid w:val="00CC16E3"/>
    <w:rPr>
      <w:color w:val="auto"/>
    </w:rPr>
  </w:style>
  <w:style w:type="character" w:customStyle="1" w:styleId="SC147459">
    <w:name w:val="SC147459"/>
    <w:uiPriority w:val="99"/>
    <w:rsid w:val="00CC16E3"/>
    <w:rPr>
      <w:b/>
      <w:bCs/>
      <w:color w:val="000000"/>
      <w:sz w:val="20"/>
      <w:szCs w:val="20"/>
    </w:rPr>
  </w:style>
  <w:style w:type="character" w:customStyle="1" w:styleId="SC147462">
    <w:name w:val="SC147462"/>
    <w:uiPriority w:val="99"/>
    <w:rsid w:val="00CC16E3"/>
    <w:rPr>
      <w:color w:val="000000"/>
      <w:sz w:val="17"/>
      <w:szCs w:val="17"/>
    </w:rPr>
  </w:style>
  <w:style w:type="paragraph" w:styleId="Listenabsatz">
    <w:name w:val="List Paragraph"/>
    <w:basedOn w:val="Standard"/>
    <w:uiPriority w:val="34"/>
    <w:qFormat/>
    <w:rsid w:val="00FC5547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3D258B"/>
    <w:rPr>
      <w:color w:val="0563C1" w:themeColor="hyperlink"/>
      <w:u w:val="single"/>
    </w:rPr>
  </w:style>
  <w:style w:type="paragraph" w:styleId="berarbeitung">
    <w:name w:val="Revision"/>
    <w:hidden/>
    <w:uiPriority w:val="99"/>
    <w:semiHidden/>
    <w:rsid w:val="0061509F"/>
    <w:pPr>
      <w:spacing w:after="0" w:line="240" w:lineRule="auto"/>
    </w:pPr>
    <w:rPr>
      <w:rFonts w:ascii="Arial" w:hAnsi="Arial" w:cs="Arial"/>
    </w:rPr>
  </w:style>
  <w:style w:type="paragraph" w:styleId="Textkrper-Zeileneinzug">
    <w:name w:val="Body Text Indent"/>
    <w:basedOn w:val="Standard"/>
    <w:link w:val="Textkrper-ZeileneinzugZchn"/>
    <w:semiHidden/>
    <w:rsid w:val="00BE6FDD"/>
    <w:pPr>
      <w:spacing w:after="0" w:line="240" w:lineRule="auto"/>
      <w:ind w:left="-180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customStyle="1" w:styleId="Textkrper-ZeileneinzugZchn">
    <w:name w:val="Textkörper-Zeileneinzug Zchn"/>
    <w:basedOn w:val="Absatz-Standardschriftart"/>
    <w:link w:val="Textkrper-Zeileneinzug"/>
    <w:semiHidden/>
    <w:rsid w:val="00BE6FDD"/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styleId="NurText">
    <w:name w:val="Plain Text"/>
    <w:basedOn w:val="Standard"/>
    <w:link w:val="NurTextZchn"/>
    <w:uiPriority w:val="99"/>
    <w:semiHidden/>
    <w:unhideWhenUsed/>
    <w:rsid w:val="00F712DA"/>
    <w:pPr>
      <w:spacing w:after="0" w:line="240" w:lineRule="auto"/>
    </w:pPr>
    <w:rPr>
      <w:rFonts w:ascii="Calibri" w:hAnsi="Calibri" w:cstheme="minorBidi"/>
      <w:szCs w:val="21"/>
    </w:rPr>
  </w:style>
  <w:style w:type="character" w:customStyle="1" w:styleId="NurTextZchn">
    <w:name w:val="Nur Text Zchn"/>
    <w:basedOn w:val="Absatz-Standardschriftart"/>
    <w:link w:val="NurText"/>
    <w:uiPriority w:val="99"/>
    <w:semiHidden/>
    <w:rsid w:val="00F712DA"/>
    <w:rPr>
      <w:rFonts w:ascii="Calibri" w:hAnsi="Calibri"/>
      <w:szCs w:val="21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974410"/>
    <w:rPr>
      <w:color w:val="605E5C"/>
      <w:shd w:val="clear" w:color="auto" w:fill="E1DFDD"/>
    </w:rPr>
  </w:style>
  <w:style w:type="paragraph" w:styleId="Beschriftung">
    <w:name w:val="caption"/>
    <w:basedOn w:val="Standard"/>
    <w:next w:val="Standard"/>
    <w:uiPriority w:val="35"/>
    <w:unhideWhenUsed/>
    <w:qFormat/>
    <w:rsid w:val="008134EA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BesuchterLink">
    <w:name w:val="FollowedHyperlink"/>
    <w:basedOn w:val="Absatz-Standardschriftart"/>
    <w:uiPriority w:val="99"/>
    <w:semiHidden/>
    <w:unhideWhenUsed/>
    <w:rsid w:val="00F077F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419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agen.de/ipadagb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cid:63972f85-2793-462d-80c6-d4146b00d3c9@stadt-hagen.de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tiff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E86227-555C-43B6-8510-3C2941571C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20260610_iPad_Leihvertrag_SuS.dotx</Template>
  <TotalTime>0</TotalTime>
  <Pages>1</Pages>
  <Words>312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Pichner-Keune, Bettina</dc:creator>
  <cp:lastModifiedBy>Pichner-Keune, Bettina</cp:lastModifiedBy>
  <cp:revision>2</cp:revision>
  <cp:lastPrinted>2026-06-10T06:33:00Z</cp:lastPrinted>
  <dcterms:created xsi:type="dcterms:W3CDTF">2026-06-10T05:40:00Z</dcterms:created>
  <dcterms:modified xsi:type="dcterms:W3CDTF">2026-06-10T06:34:00Z</dcterms:modified>
</cp:coreProperties>
</file>